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B3A34A" w14:textId="77777777" w:rsidR="00FD4867" w:rsidRPr="006222F9" w:rsidRDefault="00FD4867" w:rsidP="00FD4867">
      <w:pPr>
        <w:overflowPunct/>
        <w:adjustRightInd/>
        <w:rPr>
          <w:kern w:val="2"/>
        </w:rPr>
      </w:pPr>
      <w:r w:rsidRPr="006222F9">
        <w:rPr>
          <w:rFonts w:hint="eastAsia"/>
          <w:kern w:val="2"/>
        </w:rPr>
        <w:t>様式第６号（第１２条関係）</w:t>
      </w:r>
    </w:p>
    <w:p w14:paraId="7B8C3BCD" w14:textId="77777777" w:rsidR="00FD4867" w:rsidRPr="006222F9" w:rsidRDefault="00FD4867" w:rsidP="00FD4867"/>
    <w:p w14:paraId="4DDF134B" w14:textId="77777777" w:rsidR="00FD4867" w:rsidRPr="006222F9" w:rsidRDefault="00FD4867" w:rsidP="00FD4867">
      <w:pPr>
        <w:jc w:val="center"/>
        <w:rPr>
          <w:sz w:val="30"/>
          <w:szCs w:val="30"/>
          <w:lang w:eastAsia="zh-TW"/>
        </w:rPr>
      </w:pPr>
      <w:r w:rsidRPr="006222F9">
        <w:rPr>
          <w:rFonts w:hint="eastAsia"/>
          <w:sz w:val="30"/>
          <w:szCs w:val="30"/>
          <w:lang w:eastAsia="zh-TW"/>
        </w:rPr>
        <w:t>日光市法定外予防接種費等助成申請書</w:t>
      </w:r>
    </w:p>
    <w:p w14:paraId="01F40CC6" w14:textId="77777777" w:rsidR="00FD4867" w:rsidRPr="006222F9" w:rsidRDefault="00FD4867" w:rsidP="00FD4867">
      <w:pPr>
        <w:jc w:val="right"/>
      </w:pPr>
      <w:r w:rsidRPr="006222F9">
        <w:rPr>
          <w:rFonts w:hint="eastAsia"/>
        </w:rPr>
        <w:t xml:space="preserve">年　　月　　日　</w:t>
      </w:r>
    </w:p>
    <w:p w14:paraId="0A9ACA52" w14:textId="77777777" w:rsidR="00FD4867" w:rsidRPr="006222F9" w:rsidRDefault="00FD4867" w:rsidP="00FD4867">
      <w:r w:rsidRPr="006222F9">
        <w:rPr>
          <w:rFonts w:hint="eastAsia"/>
        </w:rPr>
        <w:t xml:space="preserve">　日光市長　　様</w:t>
      </w:r>
    </w:p>
    <w:p w14:paraId="6F505CB8" w14:textId="77777777" w:rsidR="00FD4867" w:rsidRPr="006222F9" w:rsidRDefault="00FD4867" w:rsidP="00BF7E08">
      <w:pPr>
        <w:spacing w:line="360" w:lineRule="auto"/>
      </w:pPr>
      <w:r w:rsidRPr="006222F9">
        <w:rPr>
          <w:rFonts w:hint="eastAsia"/>
        </w:rPr>
        <w:t xml:space="preserve">　　　　　　　　　　　　　　　　　　　　　</w:t>
      </w:r>
      <w:r w:rsidRPr="006222F9">
        <w:t xml:space="preserve"> </w:t>
      </w:r>
      <w:r w:rsidRPr="006222F9">
        <w:rPr>
          <w:rFonts w:hint="eastAsia"/>
          <w:spacing w:val="239"/>
        </w:rPr>
        <w:t>住</w:t>
      </w:r>
      <w:r w:rsidRPr="006222F9">
        <w:rPr>
          <w:rFonts w:hint="eastAsia"/>
        </w:rPr>
        <w:t>所</w:t>
      </w:r>
    </w:p>
    <w:p w14:paraId="7901E0C3" w14:textId="77777777" w:rsidR="00FD4867" w:rsidRPr="006222F9" w:rsidRDefault="00FD4867" w:rsidP="00BF7E08">
      <w:pPr>
        <w:spacing w:line="360" w:lineRule="auto"/>
      </w:pPr>
      <w:r w:rsidRPr="006222F9">
        <w:rPr>
          <w:rFonts w:hint="eastAsia"/>
        </w:rPr>
        <w:t xml:space="preserve">　　　　　　　　　　　　申請者（被接種者）</w:t>
      </w:r>
      <w:r w:rsidRPr="006222F9">
        <w:rPr>
          <w:rFonts w:hint="eastAsia"/>
          <w:spacing w:val="-52"/>
        </w:rPr>
        <w:t xml:space="preserve">　</w:t>
      </w:r>
      <w:r w:rsidRPr="006222F9">
        <w:rPr>
          <w:rFonts w:hint="eastAsia"/>
          <w:spacing w:val="210"/>
        </w:rPr>
        <w:t>氏</w:t>
      </w:r>
      <w:r w:rsidRPr="006222F9">
        <w:rPr>
          <w:rFonts w:hint="eastAsia"/>
        </w:rPr>
        <w:t>名</w:t>
      </w:r>
    </w:p>
    <w:p w14:paraId="58189957" w14:textId="77777777" w:rsidR="00FD4867" w:rsidRPr="006222F9" w:rsidRDefault="00FD4867" w:rsidP="00BF7E08">
      <w:pPr>
        <w:spacing w:line="360" w:lineRule="auto"/>
      </w:pPr>
      <w:r w:rsidRPr="006222F9">
        <w:rPr>
          <w:rFonts w:hint="eastAsia"/>
        </w:rPr>
        <w:t xml:space="preserve">　　　　　　　　　　　　　　　　　　　　　</w:t>
      </w:r>
      <w:r w:rsidRPr="006222F9">
        <w:t xml:space="preserve"> </w:t>
      </w:r>
      <w:r w:rsidRPr="006222F9">
        <w:rPr>
          <w:rFonts w:hint="eastAsia"/>
        </w:rPr>
        <w:t>電話番号</w:t>
      </w:r>
    </w:p>
    <w:p w14:paraId="42BF8C3A" w14:textId="77777777" w:rsidR="00FD4867" w:rsidRPr="006222F9" w:rsidRDefault="00FD4867" w:rsidP="00FD4867">
      <w:pPr>
        <w:jc w:val="right"/>
        <w:rPr>
          <w:b/>
          <w:bCs/>
          <w:sz w:val="20"/>
          <w:szCs w:val="18"/>
        </w:rPr>
      </w:pPr>
      <w:r w:rsidRPr="006222F9">
        <w:rPr>
          <w:rFonts w:hint="eastAsia"/>
          <w:b/>
          <w:bCs/>
          <w:sz w:val="20"/>
          <w:szCs w:val="18"/>
        </w:rPr>
        <w:t>（※被接種者が未成年の場合、保護者が申請者となります。）</w:t>
      </w:r>
    </w:p>
    <w:p w14:paraId="49735CF2" w14:textId="77777777" w:rsidR="00FD4867" w:rsidRPr="006222F9" w:rsidRDefault="00FD4867" w:rsidP="00FD4867"/>
    <w:p w14:paraId="69C17B84" w14:textId="77777777" w:rsidR="00FD4867" w:rsidRPr="006222F9" w:rsidRDefault="00FD4867" w:rsidP="00FD4867">
      <w:r w:rsidRPr="006222F9">
        <w:rPr>
          <w:rFonts w:hint="eastAsia"/>
        </w:rPr>
        <w:t xml:space="preserve">　日光市法定外予防接種費等の助成を申請します。</w:t>
      </w:r>
    </w:p>
    <w:tbl>
      <w:tblPr>
        <w:tblW w:w="9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361"/>
        <w:gridCol w:w="3681"/>
        <w:gridCol w:w="1361"/>
        <w:gridCol w:w="236"/>
        <w:gridCol w:w="2321"/>
      </w:tblGrid>
      <w:tr w:rsidR="006222F9" w:rsidRPr="006222F9" w14:paraId="78655FF3" w14:textId="77777777" w:rsidTr="005D1084">
        <w:trPr>
          <w:cantSplit/>
          <w:trHeight w:val="340"/>
          <w:jc w:val="center"/>
        </w:trPr>
        <w:tc>
          <w:tcPr>
            <w:tcW w:w="426" w:type="dxa"/>
            <w:vMerge w:val="restart"/>
            <w:textDirection w:val="tbRlV"/>
            <w:vAlign w:val="center"/>
          </w:tcPr>
          <w:p w14:paraId="3EAC5B5C" w14:textId="77777777" w:rsidR="00FD4867" w:rsidRPr="006222F9" w:rsidRDefault="00FD4867" w:rsidP="00BF7E08">
            <w:pPr>
              <w:ind w:left="113" w:right="113"/>
              <w:jc w:val="center"/>
              <w:rPr>
                <w:szCs w:val="21"/>
              </w:rPr>
            </w:pPr>
            <w:r w:rsidRPr="006222F9">
              <w:rPr>
                <w:rFonts w:hint="eastAsia"/>
                <w:szCs w:val="21"/>
              </w:rPr>
              <w:t>被接種者</w:t>
            </w:r>
          </w:p>
        </w:tc>
        <w:tc>
          <w:tcPr>
            <w:tcW w:w="1361" w:type="dxa"/>
            <w:tcBorders>
              <w:bottom w:val="dashed" w:sz="4" w:space="0" w:color="auto"/>
            </w:tcBorders>
            <w:vAlign w:val="center"/>
          </w:tcPr>
          <w:p w14:paraId="75399B2E" w14:textId="77777777" w:rsidR="00FD4867" w:rsidRPr="006222F9" w:rsidRDefault="00FD4867" w:rsidP="00AA29BE">
            <w:pPr>
              <w:jc w:val="center"/>
              <w:rPr>
                <w:sz w:val="16"/>
                <w:szCs w:val="16"/>
              </w:rPr>
            </w:pPr>
            <w:r w:rsidRPr="006222F9">
              <w:rPr>
                <w:rFonts w:hint="eastAsia"/>
                <w:sz w:val="16"/>
                <w:szCs w:val="16"/>
              </w:rPr>
              <w:t>フリガナ</w:t>
            </w:r>
          </w:p>
        </w:tc>
        <w:tc>
          <w:tcPr>
            <w:tcW w:w="3681" w:type="dxa"/>
            <w:tcBorders>
              <w:bottom w:val="dashed" w:sz="4" w:space="0" w:color="auto"/>
            </w:tcBorders>
          </w:tcPr>
          <w:p w14:paraId="3E032DD8" w14:textId="77777777" w:rsidR="00FD4867" w:rsidRPr="006222F9" w:rsidRDefault="00FD4867" w:rsidP="00AA29BE"/>
        </w:tc>
        <w:tc>
          <w:tcPr>
            <w:tcW w:w="1361" w:type="dxa"/>
            <w:vMerge w:val="restart"/>
            <w:vAlign w:val="center"/>
          </w:tcPr>
          <w:p w14:paraId="1B02944F" w14:textId="77777777" w:rsidR="00FD4867" w:rsidRPr="006222F9" w:rsidRDefault="00FD4867" w:rsidP="00AA29BE">
            <w:pPr>
              <w:widowControl/>
              <w:jc w:val="center"/>
            </w:pPr>
            <w:r w:rsidRPr="006222F9">
              <w:rPr>
                <w:rFonts w:hint="eastAsia"/>
              </w:rPr>
              <w:t>生年月日</w:t>
            </w:r>
          </w:p>
        </w:tc>
        <w:tc>
          <w:tcPr>
            <w:tcW w:w="236" w:type="dxa"/>
            <w:vMerge w:val="restart"/>
            <w:tcBorders>
              <w:right w:val="nil"/>
            </w:tcBorders>
            <w:vAlign w:val="center"/>
          </w:tcPr>
          <w:p w14:paraId="4D005033" w14:textId="77777777" w:rsidR="00FD4867" w:rsidRPr="006222F9" w:rsidRDefault="00FD4867" w:rsidP="00AA29BE">
            <w:pPr>
              <w:snapToGrid w:val="0"/>
              <w:rPr>
                <w:szCs w:val="21"/>
              </w:rPr>
            </w:pPr>
          </w:p>
        </w:tc>
        <w:tc>
          <w:tcPr>
            <w:tcW w:w="2321" w:type="dxa"/>
            <w:vMerge w:val="restart"/>
            <w:tcBorders>
              <w:left w:val="nil"/>
            </w:tcBorders>
            <w:vAlign w:val="bottom"/>
          </w:tcPr>
          <w:p w14:paraId="20118288" w14:textId="2AEC6729" w:rsidR="00FD4867" w:rsidRPr="006222F9" w:rsidRDefault="00FD4867" w:rsidP="005D1084">
            <w:pPr>
              <w:widowControl/>
              <w:jc w:val="right"/>
            </w:pPr>
            <w:r w:rsidRPr="006222F9">
              <w:rPr>
                <w:rFonts w:hint="eastAsia"/>
              </w:rPr>
              <w:t>年　　月　　日</w:t>
            </w:r>
          </w:p>
          <w:p w14:paraId="0306276A" w14:textId="77777777" w:rsidR="005D1084" w:rsidRPr="006222F9" w:rsidRDefault="005D1084" w:rsidP="005D1084">
            <w:pPr>
              <w:widowControl/>
              <w:jc w:val="right"/>
            </w:pPr>
          </w:p>
          <w:p w14:paraId="5AC95241" w14:textId="39C9BA3B" w:rsidR="00FD4867" w:rsidRPr="006222F9" w:rsidRDefault="00FD4867" w:rsidP="005D1084">
            <w:pPr>
              <w:widowControl/>
              <w:ind w:leftChars="-104" w:left="-233" w:right="-68"/>
              <w:jc w:val="right"/>
            </w:pPr>
            <w:r w:rsidRPr="006222F9">
              <w:rPr>
                <w:rFonts w:hint="eastAsia"/>
              </w:rPr>
              <w:t>（　　　歳</w:t>
            </w:r>
            <w:r w:rsidR="005D1084" w:rsidRPr="006222F9">
              <w:rPr>
                <w:rFonts w:hint="eastAsia"/>
              </w:rPr>
              <w:t xml:space="preserve">　　</w:t>
            </w:r>
            <w:r w:rsidRPr="006222F9">
              <w:rPr>
                <w:rFonts w:hint="eastAsia"/>
              </w:rPr>
              <w:t>か</w:t>
            </w:r>
            <w:r w:rsidR="005D1084" w:rsidRPr="006222F9">
              <w:rPr>
                <w:rFonts w:hint="eastAsia"/>
              </w:rPr>
              <w:t>月</w:t>
            </w:r>
            <w:r w:rsidRPr="006222F9">
              <w:rPr>
                <w:rFonts w:hint="eastAsia"/>
              </w:rPr>
              <w:t>）</w:t>
            </w:r>
          </w:p>
        </w:tc>
      </w:tr>
      <w:tr w:rsidR="006222F9" w:rsidRPr="006222F9" w14:paraId="2C427ABB" w14:textId="77777777" w:rsidTr="005D1084">
        <w:trPr>
          <w:cantSplit/>
          <w:trHeight w:val="794"/>
          <w:jc w:val="center"/>
        </w:trPr>
        <w:tc>
          <w:tcPr>
            <w:tcW w:w="426" w:type="dxa"/>
            <w:vMerge/>
            <w:vAlign w:val="center"/>
          </w:tcPr>
          <w:p w14:paraId="641EF366" w14:textId="77777777" w:rsidR="00FD4867" w:rsidRPr="006222F9" w:rsidRDefault="00FD4867" w:rsidP="00BF7E08">
            <w:pPr>
              <w:jc w:val="center"/>
            </w:pPr>
          </w:p>
        </w:tc>
        <w:tc>
          <w:tcPr>
            <w:tcW w:w="1361" w:type="dxa"/>
            <w:tcBorders>
              <w:top w:val="dashed" w:sz="4" w:space="0" w:color="auto"/>
            </w:tcBorders>
            <w:vAlign w:val="center"/>
          </w:tcPr>
          <w:p w14:paraId="126C6F4B" w14:textId="77777777" w:rsidR="00FD4867" w:rsidRPr="006222F9" w:rsidRDefault="00FD4867" w:rsidP="00BF7E08">
            <w:pPr>
              <w:jc w:val="center"/>
            </w:pPr>
            <w:r w:rsidRPr="006222F9">
              <w:rPr>
                <w:rFonts w:hint="eastAsia"/>
                <w:spacing w:val="210"/>
              </w:rPr>
              <w:t>氏</w:t>
            </w:r>
            <w:r w:rsidRPr="006222F9">
              <w:rPr>
                <w:rFonts w:hint="eastAsia"/>
              </w:rPr>
              <w:t>名</w:t>
            </w:r>
          </w:p>
        </w:tc>
        <w:tc>
          <w:tcPr>
            <w:tcW w:w="3681" w:type="dxa"/>
            <w:tcBorders>
              <w:top w:val="dashed" w:sz="4" w:space="0" w:color="auto"/>
            </w:tcBorders>
          </w:tcPr>
          <w:p w14:paraId="64F63E8D" w14:textId="77777777" w:rsidR="00FD4867" w:rsidRPr="006222F9" w:rsidRDefault="00FD4867" w:rsidP="00AA29BE"/>
          <w:p w14:paraId="55CA8ACD" w14:textId="77777777" w:rsidR="00FD4867" w:rsidRPr="006222F9" w:rsidRDefault="00FD4867" w:rsidP="00AA29BE"/>
        </w:tc>
        <w:tc>
          <w:tcPr>
            <w:tcW w:w="1361" w:type="dxa"/>
            <w:vMerge/>
          </w:tcPr>
          <w:p w14:paraId="563BC3AC" w14:textId="77777777" w:rsidR="00FD4867" w:rsidRPr="006222F9" w:rsidRDefault="00FD4867" w:rsidP="00AA29BE"/>
        </w:tc>
        <w:tc>
          <w:tcPr>
            <w:tcW w:w="236" w:type="dxa"/>
            <w:vMerge/>
            <w:tcBorders>
              <w:right w:val="nil"/>
            </w:tcBorders>
          </w:tcPr>
          <w:p w14:paraId="4DCE7839" w14:textId="77777777" w:rsidR="00FD4867" w:rsidRPr="006222F9" w:rsidRDefault="00FD4867" w:rsidP="00AA29BE"/>
        </w:tc>
        <w:tc>
          <w:tcPr>
            <w:tcW w:w="2321" w:type="dxa"/>
            <w:vMerge/>
            <w:tcBorders>
              <w:left w:val="nil"/>
            </w:tcBorders>
          </w:tcPr>
          <w:p w14:paraId="04E6FB47" w14:textId="77777777" w:rsidR="00FD4867" w:rsidRPr="006222F9" w:rsidRDefault="00FD4867" w:rsidP="00AA29BE"/>
        </w:tc>
      </w:tr>
      <w:tr w:rsidR="00FD4867" w:rsidRPr="006222F9" w14:paraId="0AE675FD" w14:textId="77777777" w:rsidTr="005D1084">
        <w:trPr>
          <w:cantSplit/>
          <w:trHeight w:val="794"/>
          <w:jc w:val="center"/>
        </w:trPr>
        <w:tc>
          <w:tcPr>
            <w:tcW w:w="426" w:type="dxa"/>
            <w:vMerge/>
            <w:vAlign w:val="center"/>
          </w:tcPr>
          <w:p w14:paraId="0D6B2AA8" w14:textId="77777777" w:rsidR="00FD4867" w:rsidRPr="006222F9" w:rsidRDefault="00FD4867" w:rsidP="00BF7E08">
            <w:pPr>
              <w:jc w:val="center"/>
            </w:pPr>
          </w:p>
        </w:tc>
        <w:tc>
          <w:tcPr>
            <w:tcW w:w="1361" w:type="dxa"/>
            <w:vAlign w:val="center"/>
          </w:tcPr>
          <w:p w14:paraId="635036E3" w14:textId="77777777" w:rsidR="00FD4867" w:rsidRPr="006222F9" w:rsidRDefault="00FD4867" w:rsidP="00BF7E08">
            <w:pPr>
              <w:ind w:leftChars="-45" w:left="189" w:hangingChars="45" w:hanging="290"/>
              <w:jc w:val="center"/>
            </w:pPr>
            <w:r w:rsidRPr="006222F9">
              <w:rPr>
                <w:rFonts w:hint="eastAsia"/>
                <w:spacing w:val="210"/>
              </w:rPr>
              <w:t>住</w:t>
            </w:r>
            <w:r w:rsidRPr="006222F9">
              <w:rPr>
                <w:rFonts w:hint="eastAsia"/>
              </w:rPr>
              <w:t>所</w:t>
            </w:r>
          </w:p>
        </w:tc>
        <w:tc>
          <w:tcPr>
            <w:tcW w:w="3681" w:type="dxa"/>
          </w:tcPr>
          <w:p w14:paraId="175683B9" w14:textId="77777777" w:rsidR="00FD4867" w:rsidRPr="006222F9" w:rsidRDefault="00FD4867" w:rsidP="00AA29BE"/>
          <w:p w14:paraId="6D082134" w14:textId="77777777" w:rsidR="00FD4867" w:rsidRPr="006222F9" w:rsidRDefault="00FD4867" w:rsidP="00AA29BE"/>
        </w:tc>
        <w:tc>
          <w:tcPr>
            <w:tcW w:w="1361" w:type="dxa"/>
            <w:vAlign w:val="center"/>
          </w:tcPr>
          <w:p w14:paraId="34108F37" w14:textId="77777777" w:rsidR="005D1084" w:rsidRPr="006222F9" w:rsidRDefault="00FD4867" w:rsidP="00AA29BE">
            <w:pPr>
              <w:jc w:val="center"/>
            </w:pPr>
            <w:r w:rsidRPr="006222F9">
              <w:rPr>
                <w:rFonts w:hint="eastAsia"/>
                <w:spacing w:val="52"/>
              </w:rPr>
              <w:t>申請</w:t>
            </w:r>
            <w:r w:rsidRPr="006222F9">
              <w:rPr>
                <w:rFonts w:hint="eastAsia"/>
              </w:rPr>
              <w:t>者</w:t>
            </w:r>
          </w:p>
          <w:p w14:paraId="6BEEAF4A" w14:textId="1E22B1ED" w:rsidR="00FD4867" w:rsidRPr="006222F9" w:rsidRDefault="00FD4867" w:rsidP="00AA29BE">
            <w:pPr>
              <w:jc w:val="center"/>
            </w:pPr>
            <w:r w:rsidRPr="006222F9">
              <w:rPr>
                <w:rFonts w:hint="eastAsia"/>
              </w:rPr>
              <w:t>との続柄</w:t>
            </w:r>
          </w:p>
        </w:tc>
        <w:tc>
          <w:tcPr>
            <w:tcW w:w="2557" w:type="dxa"/>
            <w:gridSpan w:val="2"/>
            <w:vAlign w:val="bottom"/>
          </w:tcPr>
          <w:p w14:paraId="3EC79D33" w14:textId="77777777" w:rsidR="00FD4867" w:rsidRPr="006222F9" w:rsidRDefault="00FD4867" w:rsidP="00AA29BE">
            <w:pPr>
              <w:jc w:val="right"/>
              <w:rPr>
                <w:sz w:val="12"/>
                <w:szCs w:val="12"/>
              </w:rPr>
            </w:pPr>
            <w:r w:rsidRPr="006222F9">
              <w:rPr>
                <w:rFonts w:hint="eastAsia"/>
                <w:sz w:val="12"/>
                <w:szCs w:val="12"/>
              </w:rPr>
              <w:t>※被接種者が未成年の場合のみ記入</w:t>
            </w:r>
          </w:p>
        </w:tc>
      </w:tr>
    </w:tbl>
    <w:p w14:paraId="78B6F5D6" w14:textId="77777777" w:rsidR="00BF7E08" w:rsidRPr="006222F9" w:rsidRDefault="00BF7E08" w:rsidP="00FD4867"/>
    <w:p w14:paraId="464910D3" w14:textId="32D6158D" w:rsidR="00FD4867" w:rsidRPr="006222F9" w:rsidRDefault="00FD4867" w:rsidP="00BF7E08">
      <w:pPr>
        <w:pStyle w:val="af2"/>
        <w:numPr>
          <w:ilvl w:val="0"/>
          <w:numId w:val="4"/>
        </w:numPr>
        <w:ind w:leftChars="0"/>
      </w:pPr>
      <w:r w:rsidRPr="006222F9">
        <w:rPr>
          <w:rFonts w:hint="eastAsia"/>
        </w:rPr>
        <w:t>助成金の振込先を記入してください。</w:t>
      </w:r>
    </w:p>
    <w:p w14:paraId="7943C66E" w14:textId="09CB1B22" w:rsidR="00BF7E08" w:rsidRPr="006222F9" w:rsidRDefault="00BF7E08" w:rsidP="00BF7E08">
      <w:pPr>
        <w:pStyle w:val="af2"/>
        <w:numPr>
          <w:ilvl w:val="0"/>
          <w:numId w:val="4"/>
        </w:numPr>
        <w:ind w:leftChars="0"/>
      </w:pPr>
      <w:r w:rsidRPr="006222F9">
        <w:rPr>
          <w:rFonts w:hint="eastAsia"/>
        </w:rPr>
        <w:t>ゆうちょ銀行の方は支店名に３ケタの店番を記入してください。</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1"/>
        <w:gridCol w:w="1592"/>
        <w:gridCol w:w="2802"/>
        <w:gridCol w:w="1134"/>
        <w:gridCol w:w="2557"/>
      </w:tblGrid>
      <w:tr w:rsidR="006222F9" w:rsidRPr="006222F9" w14:paraId="3B5A7C98" w14:textId="77777777" w:rsidTr="00B84366">
        <w:trPr>
          <w:trHeight w:val="794"/>
          <w:jc w:val="center"/>
        </w:trPr>
        <w:tc>
          <w:tcPr>
            <w:tcW w:w="1271" w:type="dxa"/>
            <w:vMerge w:val="restart"/>
            <w:vAlign w:val="center"/>
          </w:tcPr>
          <w:p w14:paraId="7C17450B" w14:textId="77777777" w:rsidR="00FD4867" w:rsidRPr="006222F9" w:rsidRDefault="00FD4867" w:rsidP="00AA29BE">
            <w:pPr>
              <w:jc w:val="center"/>
            </w:pPr>
            <w:r w:rsidRPr="006222F9">
              <w:rPr>
                <w:rFonts w:hint="eastAsia"/>
              </w:rPr>
              <w:t>振込口座</w:t>
            </w:r>
          </w:p>
        </w:tc>
        <w:tc>
          <w:tcPr>
            <w:tcW w:w="1592" w:type="dxa"/>
            <w:vAlign w:val="center"/>
          </w:tcPr>
          <w:p w14:paraId="23C0A165" w14:textId="77777777" w:rsidR="00FD4867" w:rsidRPr="006222F9" w:rsidRDefault="00FD4867" w:rsidP="00AA29BE">
            <w:pPr>
              <w:jc w:val="center"/>
            </w:pPr>
            <w:r w:rsidRPr="006222F9">
              <w:rPr>
                <w:rFonts w:hint="eastAsia"/>
              </w:rPr>
              <w:t>金融機関名</w:t>
            </w:r>
          </w:p>
        </w:tc>
        <w:tc>
          <w:tcPr>
            <w:tcW w:w="6493" w:type="dxa"/>
            <w:gridSpan w:val="3"/>
            <w:vAlign w:val="center"/>
          </w:tcPr>
          <w:p w14:paraId="2FFC76D6" w14:textId="77777777" w:rsidR="00FD4867" w:rsidRPr="006222F9" w:rsidRDefault="00FD4867" w:rsidP="00AA29BE">
            <w:pPr>
              <w:rPr>
                <w:sz w:val="18"/>
                <w:szCs w:val="18"/>
              </w:rPr>
            </w:pPr>
            <w:r w:rsidRPr="006222F9">
              <w:rPr>
                <w:rFonts w:hint="eastAsia"/>
                <w:sz w:val="18"/>
                <w:szCs w:val="18"/>
              </w:rPr>
              <w:t xml:space="preserve">　　　　　　　銀行・信用金庫　　　　　　　　本店・支店</w:t>
            </w:r>
          </w:p>
          <w:p w14:paraId="0367ACBD" w14:textId="77777777" w:rsidR="00FD4867" w:rsidRPr="006222F9" w:rsidRDefault="00FD4867" w:rsidP="00AA29BE">
            <w:pPr>
              <w:rPr>
                <w:sz w:val="18"/>
                <w:szCs w:val="18"/>
              </w:rPr>
            </w:pPr>
            <w:r w:rsidRPr="006222F9">
              <w:rPr>
                <w:rFonts w:hint="eastAsia"/>
                <w:sz w:val="18"/>
                <w:szCs w:val="18"/>
              </w:rPr>
              <w:t xml:space="preserve">　　　　　　　信用組合・農協　　　　　　　　出張所</w:t>
            </w:r>
          </w:p>
        </w:tc>
      </w:tr>
      <w:tr w:rsidR="006222F9" w:rsidRPr="006222F9" w14:paraId="6D95A23B" w14:textId="77777777" w:rsidTr="00B84366">
        <w:trPr>
          <w:trHeight w:val="340"/>
          <w:jc w:val="center"/>
        </w:trPr>
        <w:tc>
          <w:tcPr>
            <w:tcW w:w="1271" w:type="dxa"/>
            <w:vMerge/>
            <w:vAlign w:val="center"/>
          </w:tcPr>
          <w:p w14:paraId="196A93F6" w14:textId="77777777" w:rsidR="00FD4867" w:rsidRPr="006222F9" w:rsidRDefault="00FD4867" w:rsidP="00AA29BE">
            <w:pPr>
              <w:jc w:val="center"/>
            </w:pPr>
          </w:p>
        </w:tc>
        <w:tc>
          <w:tcPr>
            <w:tcW w:w="1592" w:type="dxa"/>
            <w:tcBorders>
              <w:bottom w:val="dashed" w:sz="4" w:space="0" w:color="auto"/>
            </w:tcBorders>
            <w:vAlign w:val="center"/>
          </w:tcPr>
          <w:p w14:paraId="28BAF572" w14:textId="77777777" w:rsidR="00FD4867" w:rsidRPr="006222F9" w:rsidRDefault="00FD4867" w:rsidP="00AA29BE">
            <w:pPr>
              <w:jc w:val="center"/>
            </w:pPr>
            <w:r w:rsidRPr="006222F9">
              <w:rPr>
                <w:rFonts w:hint="eastAsia"/>
              </w:rPr>
              <w:t>フリガナ</w:t>
            </w:r>
          </w:p>
        </w:tc>
        <w:tc>
          <w:tcPr>
            <w:tcW w:w="2802" w:type="dxa"/>
            <w:tcBorders>
              <w:bottom w:val="dashed" w:sz="4" w:space="0" w:color="auto"/>
            </w:tcBorders>
          </w:tcPr>
          <w:p w14:paraId="2766EF48" w14:textId="77777777" w:rsidR="00FD4867" w:rsidRPr="006222F9" w:rsidRDefault="00FD4867" w:rsidP="00AA29BE"/>
        </w:tc>
        <w:tc>
          <w:tcPr>
            <w:tcW w:w="1134" w:type="dxa"/>
            <w:vAlign w:val="center"/>
          </w:tcPr>
          <w:p w14:paraId="32F660F8" w14:textId="77777777" w:rsidR="00FD4867" w:rsidRPr="006222F9" w:rsidRDefault="00FD4867" w:rsidP="00AA29BE">
            <w:pPr>
              <w:jc w:val="center"/>
            </w:pPr>
            <w:r w:rsidRPr="006222F9">
              <w:rPr>
                <w:rFonts w:hint="eastAsia"/>
              </w:rPr>
              <w:t>預金種目</w:t>
            </w:r>
          </w:p>
        </w:tc>
        <w:tc>
          <w:tcPr>
            <w:tcW w:w="2557" w:type="dxa"/>
            <w:vAlign w:val="center"/>
          </w:tcPr>
          <w:p w14:paraId="30F2CC55" w14:textId="77777777" w:rsidR="00FD4867" w:rsidRPr="006222F9" w:rsidRDefault="00FD4867" w:rsidP="005D1084">
            <w:pPr>
              <w:jc w:val="center"/>
            </w:pPr>
            <w:r w:rsidRPr="006222F9">
              <w:rPr>
                <w:rFonts w:hint="eastAsia"/>
              </w:rPr>
              <w:t>当座　　普通</w:t>
            </w:r>
          </w:p>
        </w:tc>
      </w:tr>
      <w:tr w:rsidR="00FD4867" w:rsidRPr="006222F9" w14:paraId="41AB88F9" w14:textId="77777777" w:rsidTr="00B84366">
        <w:trPr>
          <w:trHeight w:val="794"/>
          <w:jc w:val="center"/>
        </w:trPr>
        <w:tc>
          <w:tcPr>
            <w:tcW w:w="1271" w:type="dxa"/>
            <w:vMerge/>
            <w:vAlign w:val="center"/>
          </w:tcPr>
          <w:p w14:paraId="207DAAF8" w14:textId="77777777" w:rsidR="00FD4867" w:rsidRPr="006222F9" w:rsidRDefault="00FD4867" w:rsidP="00AA29BE">
            <w:pPr>
              <w:jc w:val="center"/>
            </w:pPr>
          </w:p>
        </w:tc>
        <w:tc>
          <w:tcPr>
            <w:tcW w:w="1592" w:type="dxa"/>
            <w:tcBorders>
              <w:top w:val="dashed" w:sz="4" w:space="0" w:color="auto"/>
            </w:tcBorders>
            <w:vAlign w:val="center"/>
          </w:tcPr>
          <w:p w14:paraId="1014B78D" w14:textId="77777777" w:rsidR="00FD4867" w:rsidRPr="006222F9" w:rsidRDefault="00FD4867" w:rsidP="00AA29BE">
            <w:pPr>
              <w:jc w:val="center"/>
            </w:pPr>
            <w:r w:rsidRPr="006222F9">
              <w:rPr>
                <w:rFonts w:hint="eastAsia"/>
              </w:rPr>
              <w:t>口座名義人</w:t>
            </w:r>
          </w:p>
        </w:tc>
        <w:tc>
          <w:tcPr>
            <w:tcW w:w="2802" w:type="dxa"/>
            <w:tcBorders>
              <w:top w:val="dashed" w:sz="4" w:space="0" w:color="auto"/>
            </w:tcBorders>
          </w:tcPr>
          <w:p w14:paraId="05D24C55" w14:textId="77777777" w:rsidR="00FD4867" w:rsidRPr="006222F9" w:rsidRDefault="00FD4867" w:rsidP="00AA29BE"/>
        </w:tc>
        <w:tc>
          <w:tcPr>
            <w:tcW w:w="1134" w:type="dxa"/>
            <w:vAlign w:val="center"/>
          </w:tcPr>
          <w:p w14:paraId="6FC6FD84" w14:textId="77777777" w:rsidR="00FD4867" w:rsidRPr="006222F9" w:rsidRDefault="00FD4867" w:rsidP="00AA29BE">
            <w:pPr>
              <w:jc w:val="center"/>
            </w:pPr>
            <w:r w:rsidRPr="006222F9">
              <w:rPr>
                <w:rFonts w:hint="eastAsia"/>
              </w:rPr>
              <w:t>口座番号</w:t>
            </w:r>
          </w:p>
        </w:tc>
        <w:tc>
          <w:tcPr>
            <w:tcW w:w="2557" w:type="dxa"/>
          </w:tcPr>
          <w:p w14:paraId="3FF8AA56" w14:textId="77777777" w:rsidR="00FD4867" w:rsidRPr="006222F9" w:rsidRDefault="00FD4867" w:rsidP="00AA29BE"/>
        </w:tc>
      </w:tr>
    </w:tbl>
    <w:p w14:paraId="6FDBEEE5" w14:textId="002EB4FA" w:rsidR="00A12694" w:rsidRPr="006222F9" w:rsidRDefault="00A12694" w:rsidP="00FD4867"/>
    <w:p w14:paraId="6CB2893A" w14:textId="7190AFFE" w:rsidR="00FD4867" w:rsidRPr="006222F9" w:rsidRDefault="00FD4867" w:rsidP="00A12694">
      <w:pPr>
        <w:pStyle w:val="af2"/>
        <w:numPr>
          <w:ilvl w:val="0"/>
          <w:numId w:val="6"/>
        </w:numPr>
        <w:ind w:leftChars="0"/>
      </w:pPr>
      <w:r w:rsidRPr="006222F9">
        <w:rPr>
          <w:rFonts w:hint="eastAsia"/>
        </w:rPr>
        <w:t>申請者と振込口座の口座名義人が異なる場合に署名押印してください。</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4"/>
      </w:tblGrid>
      <w:tr w:rsidR="006222F9" w:rsidRPr="006222F9" w14:paraId="7B44432E" w14:textId="77777777" w:rsidTr="00B84366">
        <w:trPr>
          <w:trHeight w:val="2008"/>
          <w:jc w:val="center"/>
        </w:trPr>
        <w:tc>
          <w:tcPr>
            <w:tcW w:w="9354" w:type="dxa"/>
          </w:tcPr>
          <w:p w14:paraId="18476EEF" w14:textId="77777777" w:rsidR="00FD4867" w:rsidRPr="006222F9" w:rsidRDefault="00FD4867" w:rsidP="00AA29BE">
            <w:pPr>
              <w:overflowPunct/>
              <w:jc w:val="center"/>
            </w:pPr>
            <w:r w:rsidRPr="006222F9">
              <w:rPr>
                <w:rFonts w:hint="eastAsia"/>
                <w:spacing w:val="105"/>
              </w:rPr>
              <w:t>委任</w:t>
            </w:r>
            <w:r w:rsidRPr="006222F9">
              <w:rPr>
                <w:rFonts w:hint="eastAsia"/>
              </w:rPr>
              <w:t>状</w:t>
            </w:r>
          </w:p>
          <w:p w14:paraId="077779DB" w14:textId="77777777" w:rsidR="00FD4867" w:rsidRPr="006222F9" w:rsidRDefault="00FD4867" w:rsidP="00B84366">
            <w:pPr>
              <w:overflowPunct/>
            </w:pPr>
            <w:r w:rsidRPr="006222F9">
              <w:rPr>
                <w:rFonts w:hint="eastAsia"/>
              </w:rPr>
              <w:t xml:space="preserve">　　私は　住所</w:t>
            </w:r>
          </w:p>
          <w:p w14:paraId="48BBD0DE" w14:textId="77777777" w:rsidR="001E558E" w:rsidRPr="006222F9" w:rsidRDefault="00FD4867" w:rsidP="00B84366">
            <w:pPr>
              <w:overflowPunct/>
              <w:ind w:left="210" w:right="210" w:hanging="210"/>
            </w:pPr>
            <w:r w:rsidRPr="006222F9">
              <w:rPr>
                <w:rFonts w:hint="eastAsia"/>
              </w:rPr>
              <w:t xml:space="preserve">　　　　　氏名　　　　　　　　　　　　　　　　　　　　　　　を代理人と</w:t>
            </w:r>
          </w:p>
          <w:p w14:paraId="0D8A6E6D" w14:textId="177A4528" w:rsidR="00FD4867" w:rsidRPr="006222F9" w:rsidRDefault="00FD4867" w:rsidP="005D1084">
            <w:pPr>
              <w:overflowPunct/>
              <w:ind w:left="464" w:right="210" w:hanging="210"/>
            </w:pPr>
            <w:r w:rsidRPr="006222F9">
              <w:rPr>
                <w:rFonts w:hint="eastAsia"/>
              </w:rPr>
              <w:t>定め、日光市法定外予防接種費等の助成金の受領を委任します。</w:t>
            </w:r>
          </w:p>
          <w:p w14:paraId="12BAF0FD" w14:textId="77777777" w:rsidR="00FD4867" w:rsidRPr="006222F9" w:rsidRDefault="00FD4867" w:rsidP="00AA29BE">
            <w:pPr>
              <w:overflowPunct/>
              <w:spacing w:line="100" w:lineRule="exact"/>
            </w:pPr>
          </w:p>
          <w:p w14:paraId="28BBE5E4" w14:textId="77777777" w:rsidR="00FD4867" w:rsidRPr="006222F9" w:rsidRDefault="00FD4867" w:rsidP="00AA29BE">
            <w:pPr>
              <w:overflowPunct/>
              <w:jc w:val="right"/>
            </w:pPr>
            <w:r w:rsidRPr="006222F9">
              <w:rPr>
                <w:rFonts w:hint="eastAsia"/>
              </w:rPr>
              <w:t xml:space="preserve">年　　月　　日　　</w:t>
            </w:r>
          </w:p>
          <w:p w14:paraId="4B6F1659" w14:textId="77777777" w:rsidR="00FD4867" w:rsidRPr="006222F9" w:rsidRDefault="00FD4867" w:rsidP="00AA29BE">
            <w:pPr>
              <w:overflowPunct/>
              <w:spacing w:line="100" w:lineRule="exact"/>
            </w:pPr>
          </w:p>
          <w:p w14:paraId="678E0C10" w14:textId="4479A92A" w:rsidR="00B84366" w:rsidRPr="006222F9" w:rsidRDefault="00B84366" w:rsidP="00B84366">
            <w:pPr>
              <w:overflowPunct/>
              <w:ind w:right="185"/>
              <w:jc w:val="right"/>
            </w:pPr>
            <w:r w:rsidRPr="006222F9">
              <w:rPr>
                <w:rFonts w:hint="eastAsia"/>
              </w:rPr>
              <w:t xml:space="preserve">住所　　　　　　　　　　　　　　</w:t>
            </w:r>
          </w:p>
          <w:p w14:paraId="7D6108D6" w14:textId="57844578" w:rsidR="00FD4867" w:rsidRPr="006222F9" w:rsidRDefault="00FD4867" w:rsidP="00AA29BE">
            <w:pPr>
              <w:overflowPunct/>
              <w:spacing w:line="100" w:lineRule="exact"/>
            </w:pPr>
          </w:p>
          <w:p w14:paraId="0E9CEB43" w14:textId="5B53D8AF" w:rsidR="00FD4867" w:rsidRPr="006222F9" w:rsidRDefault="005D1084" w:rsidP="005D1084">
            <w:pPr>
              <w:overflowPunct/>
              <w:ind w:right="185"/>
              <w:jc w:val="right"/>
            </w:pPr>
            <w:r w:rsidRPr="006222F9">
              <w:rPr>
                <w:noProof/>
              </w:rPr>
              <mc:AlternateContent>
                <mc:Choice Requires="wps">
                  <w:drawing>
                    <wp:anchor distT="0" distB="0" distL="114300" distR="114300" simplePos="0" relativeHeight="251659264" behindDoc="0" locked="0" layoutInCell="0" allowOverlap="1" wp14:anchorId="195DA470" wp14:editId="46DF37CC">
                      <wp:simplePos x="0" y="0"/>
                      <wp:positionH relativeFrom="column">
                        <wp:posOffset>5537381</wp:posOffset>
                      </wp:positionH>
                      <wp:positionV relativeFrom="paragraph">
                        <wp:posOffset>5080</wp:posOffset>
                      </wp:positionV>
                      <wp:extent cx="152400" cy="152400"/>
                      <wp:effectExtent l="0" t="0" r="19050" b="19050"/>
                      <wp:wrapNone/>
                      <wp:docPr id="182522257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F64390" id="Oval 2" o:spid="_x0000_s1026" style="position:absolute;margin-left:436pt;margin-top:.4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" o:allowincell="f" filled="f" strokeweight=".5pt"/>
                  </w:pict>
                </mc:Fallback>
              </mc:AlternateContent>
            </w:r>
            <w:r w:rsidR="00FD4867" w:rsidRPr="006222F9">
              <w:rPr>
                <w:rFonts w:hint="eastAsia"/>
              </w:rPr>
              <w:t xml:space="preserve">氏名　　</w:t>
            </w:r>
            <w:r w:rsidRPr="006222F9">
              <w:rPr>
                <w:rFonts w:hint="eastAsia"/>
              </w:rPr>
              <w:t xml:space="preserve">　　　</w:t>
            </w:r>
            <w:r w:rsidR="00FD4867" w:rsidRPr="006222F9">
              <w:rPr>
                <w:rFonts w:hint="eastAsia"/>
              </w:rPr>
              <w:t xml:space="preserve">　　　　　　　　印</w:t>
            </w:r>
          </w:p>
          <w:p w14:paraId="34FA2402" w14:textId="77777777" w:rsidR="00FD4867" w:rsidRPr="006222F9" w:rsidRDefault="00FD4867" w:rsidP="00AA29BE">
            <w:pPr>
              <w:overflowPunct/>
              <w:spacing w:line="100" w:lineRule="exact"/>
            </w:pPr>
          </w:p>
        </w:tc>
      </w:tr>
    </w:tbl>
    <w:p w14:paraId="4DCA6A5C" w14:textId="77777777" w:rsidR="00964523" w:rsidRPr="006222F9" w:rsidRDefault="00FD4867" w:rsidP="00B84366">
      <w:pPr>
        <w:spacing w:beforeLines="50" w:before="145" w:line="360" w:lineRule="exact"/>
        <w:jc w:val="left"/>
        <w:rPr>
          <w:b/>
          <w:bCs/>
          <w:sz w:val="24"/>
          <w:szCs w:val="24"/>
        </w:rPr>
      </w:pPr>
      <w:r w:rsidRPr="006222F9">
        <w:rPr>
          <w:rFonts w:hint="eastAsia"/>
          <w:b/>
          <w:bCs/>
          <w:sz w:val="24"/>
          <w:szCs w:val="24"/>
          <w:bdr w:val="single" w:sz="4" w:space="0" w:color="auto"/>
        </w:rPr>
        <w:t>領収書</w:t>
      </w:r>
      <w:r w:rsidRPr="006222F9">
        <w:rPr>
          <w:rFonts w:hint="eastAsia"/>
          <w:b/>
          <w:bCs/>
          <w:sz w:val="24"/>
          <w:szCs w:val="24"/>
        </w:rPr>
        <w:t>・</w:t>
      </w:r>
      <w:r w:rsidRPr="006222F9">
        <w:rPr>
          <w:rFonts w:hint="eastAsia"/>
          <w:b/>
          <w:bCs/>
          <w:sz w:val="24"/>
          <w:szCs w:val="24"/>
          <w:bdr w:val="single" w:sz="4" w:space="0" w:color="auto"/>
        </w:rPr>
        <w:t>予診票</w:t>
      </w:r>
      <w:r w:rsidRPr="006222F9">
        <w:rPr>
          <w:rFonts w:hint="eastAsia"/>
          <w:b/>
          <w:bCs/>
          <w:sz w:val="24"/>
          <w:szCs w:val="24"/>
        </w:rPr>
        <w:t>を添えて提出してください</w:t>
      </w:r>
      <w:r w:rsidRPr="006222F9">
        <w:rPr>
          <w:rFonts w:hint="eastAsia"/>
          <w:b/>
          <w:bCs/>
          <w:sz w:val="31"/>
        </w:rPr>
        <w:t>。</w:t>
      </w:r>
      <w:r w:rsidR="00964523" w:rsidRPr="006222F9">
        <w:rPr>
          <w:rFonts w:hint="eastAsia"/>
          <w:b/>
          <w:bCs/>
          <w:sz w:val="24"/>
          <w:szCs w:val="24"/>
        </w:rPr>
        <w:t>提出期限は</w:t>
      </w:r>
      <w:r w:rsidR="00964523" w:rsidRPr="002225D8">
        <w:rPr>
          <w:rFonts w:hint="eastAsia"/>
          <w:b/>
          <w:bCs/>
          <w:sz w:val="24"/>
          <w:szCs w:val="24"/>
          <w:u w:val="single"/>
        </w:rPr>
        <w:t>令和９年４月３０日</w:t>
      </w:r>
      <w:r w:rsidR="00964523" w:rsidRPr="006222F9">
        <w:rPr>
          <w:rFonts w:hint="eastAsia"/>
          <w:b/>
          <w:bCs/>
          <w:sz w:val="24"/>
          <w:szCs w:val="24"/>
        </w:rPr>
        <w:t>です。</w:t>
      </w:r>
    </w:p>
    <w:p w14:paraId="381F611B" w14:textId="2CD089FE" w:rsidR="001E558E" w:rsidRPr="006222F9" w:rsidRDefault="001E558E" w:rsidP="00964523">
      <w:pPr>
        <w:spacing w:line="360" w:lineRule="exact"/>
        <w:rPr>
          <w:sz w:val="22"/>
          <w:szCs w:val="22"/>
        </w:rPr>
      </w:pPr>
      <w:r w:rsidRPr="006222F9">
        <w:rPr>
          <w:rFonts w:hint="eastAsia"/>
          <w:szCs w:val="21"/>
        </w:rPr>
        <w:t>インフルエンザ</w:t>
      </w:r>
      <w:r w:rsidRPr="006222F9">
        <w:rPr>
          <w:szCs w:val="21"/>
        </w:rPr>
        <w:t>予防接種以外は接種を受けた日から</w:t>
      </w:r>
      <w:r w:rsidRPr="006222F9">
        <w:rPr>
          <w:rFonts w:hint="eastAsia"/>
          <w:szCs w:val="21"/>
        </w:rPr>
        <w:t>1年以内に</w:t>
      </w:r>
      <w:r w:rsidRPr="006222F9">
        <w:rPr>
          <w:szCs w:val="21"/>
        </w:rPr>
        <w:t>提出</w:t>
      </w:r>
      <w:r w:rsidRPr="006222F9">
        <w:rPr>
          <w:rFonts w:hint="eastAsia"/>
          <w:szCs w:val="21"/>
        </w:rPr>
        <w:t>して</w:t>
      </w:r>
      <w:r w:rsidRPr="006222F9">
        <w:rPr>
          <w:szCs w:val="21"/>
        </w:rPr>
        <w:t>く</w:t>
      </w:r>
      <w:r w:rsidRPr="006222F9">
        <w:rPr>
          <w:rFonts w:hint="eastAsia"/>
          <w:szCs w:val="21"/>
        </w:rPr>
        <w:t>ださ</w:t>
      </w:r>
      <w:r w:rsidRPr="006222F9">
        <w:rPr>
          <w:rFonts w:hint="eastAsia"/>
          <w:sz w:val="22"/>
          <w:szCs w:val="22"/>
        </w:rPr>
        <w:t>い。</w:t>
      </w:r>
    </w:p>
    <w:p w14:paraId="1B567D81" w14:textId="512CDBE2" w:rsidR="00B84366" w:rsidRPr="006222F9" w:rsidRDefault="006222F9" w:rsidP="00B84366">
      <w:pPr>
        <w:snapToGrid w:val="0"/>
        <w:rPr>
          <w:sz w:val="18"/>
          <w:szCs w:val="18"/>
        </w:rPr>
      </w:pPr>
      <w:r w:rsidRPr="006222F9">
        <w:rPr>
          <w:rFonts w:hint="eastAsia"/>
          <w:noProof/>
          <w:lang w:val="ja-JP"/>
        </w:rPr>
        <mc:AlternateContent>
          <mc:Choice Requires="wps">
            <w:drawing>
              <wp:anchor distT="0" distB="0" distL="114300" distR="114300" simplePos="0" relativeHeight="251661312" behindDoc="0" locked="0" layoutInCell="1" allowOverlap="1" wp14:anchorId="7C3EF025" wp14:editId="2857A334">
                <wp:simplePos x="0" y="0"/>
                <wp:positionH relativeFrom="column">
                  <wp:posOffset>123825</wp:posOffset>
                </wp:positionH>
                <wp:positionV relativeFrom="paragraph">
                  <wp:posOffset>115570</wp:posOffset>
                </wp:positionV>
                <wp:extent cx="5976000" cy="0"/>
                <wp:effectExtent l="0" t="0" r="0" b="0"/>
                <wp:wrapNone/>
                <wp:docPr id="1674715468" name="直線コネクタ 3"/>
                <wp:cNvGraphicFramePr/>
                <a:graphic xmlns:a="http://schemas.openxmlformats.org/drawingml/2006/main">
                  <a:graphicData uri="http://schemas.microsoft.com/office/word/2010/wordprocessingShape">
                    <wps:wsp>
                      <wps:cNvCnPr/>
                      <wps:spPr>
                        <a:xfrm>
                          <a:off x="0" y="0"/>
                          <a:ext cx="59760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7E774BD6" id="直線コネクタ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5pt,9.1pt" to="480.3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" strokecolor="black [3200]">
                <v:stroke dashstyle="dash"/>
              </v:line>
            </w:pict>
          </mc:Fallback>
        </mc:AlternateContent>
      </w:r>
    </w:p>
    <w:p w14:paraId="19118FA0" w14:textId="70D908A0" w:rsidR="00FD4867" w:rsidRPr="006222F9" w:rsidRDefault="00FD4867" w:rsidP="00B84366">
      <w:pPr>
        <w:spacing w:line="360" w:lineRule="exact"/>
      </w:pPr>
      <w:r w:rsidRPr="006222F9">
        <w:rPr>
          <w:rFonts w:hint="eastAsia"/>
        </w:rPr>
        <w:t>※市処理欄</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1418"/>
        <w:gridCol w:w="4819"/>
        <w:gridCol w:w="1838"/>
      </w:tblGrid>
      <w:tr w:rsidR="006222F9" w:rsidRPr="006222F9" w14:paraId="5D96EC85" w14:textId="77777777" w:rsidTr="00B84366">
        <w:trPr>
          <w:trHeight w:val="360"/>
          <w:jc w:val="center"/>
        </w:trPr>
        <w:tc>
          <w:tcPr>
            <w:tcW w:w="1417" w:type="dxa"/>
            <w:vAlign w:val="center"/>
          </w:tcPr>
          <w:p w14:paraId="51BF9F67" w14:textId="77777777" w:rsidR="00FD4867" w:rsidRPr="006222F9" w:rsidRDefault="00FD4867" w:rsidP="00AA29BE">
            <w:pPr>
              <w:jc w:val="center"/>
            </w:pPr>
            <w:r w:rsidRPr="006222F9">
              <w:rPr>
                <w:rFonts w:hint="eastAsia"/>
              </w:rPr>
              <w:t>住民登録</w:t>
            </w:r>
          </w:p>
        </w:tc>
        <w:tc>
          <w:tcPr>
            <w:tcW w:w="1418" w:type="dxa"/>
            <w:vAlign w:val="center"/>
          </w:tcPr>
          <w:p w14:paraId="3F5307B0" w14:textId="77777777" w:rsidR="00FD4867" w:rsidRPr="006222F9" w:rsidRDefault="00FD4867" w:rsidP="00AA29BE">
            <w:pPr>
              <w:jc w:val="center"/>
            </w:pPr>
            <w:r w:rsidRPr="006222F9">
              <w:rPr>
                <w:rFonts w:hint="eastAsia"/>
              </w:rPr>
              <w:t>接種年齢</w:t>
            </w:r>
          </w:p>
        </w:tc>
        <w:tc>
          <w:tcPr>
            <w:tcW w:w="4819" w:type="dxa"/>
            <w:vAlign w:val="center"/>
          </w:tcPr>
          <w:p w14:paraId="6F5AB989" w14:textId="77777777" w:rsidR="00FD4867" w:rsidRPr="006222F9" w:rsidRDefault="00FD4867" w:rsidP="00AA29BE">
            <w:pPr>
              <w:jc w:val="center"/>
            </w:pPr>
            <w:r w:rsidRPr="006222F9">
              <w:rPr>
                <w:rFonts w:hint="eastAsia"/>
              </w:rPr>
              <w:t>予防接種名</w:t>
            </w:r>
          </w:p>
        </w:tc>
        <w:tc>
          <w:tcPr>
            <w:tcW w:w="1838" w:type="dxa"/>
            <w:vAlign w:val="center"/>
          </w:tcPr>
          <w:p w14:paraId="068CAB5E" w14:textId="77777777" w:rsidR="00FD4867" w:rsidRPr="006222F9" w:rsidRDefault="00FD4867" w:rsidP="00AA29BE">
            <w:pPr>
              <w:jc w:val="center"/>
            </w:pPr>
            <w:r w:rsidRPr="006222F9">
              <w:rPr>
                <w:rFonts w:hint="eastAsia"/>
              </w:rPr>
              <w:t>助成金額</w:t>
            </w:r>
          </w:p>
        </w:tc>
      </w:tr>
      <w:tr w:rsidR="006222F9" w:rsidRPr="006222F9" w14:paraId="49DEE0B6" w14:textId="77777777" w:rsidTr="00B84366">
        <w:trPr>
          <w:trHeight w:val="764"/>
          <w:jc w:val="center"/>
        </w:trPr>
        <w:tc>
          <w:tcPr>
            <w:tcW w:w="1417" w:type="dxa"/>
            <w:vAlign w:val="center"/>
          </w:tcPr>
          <w:p w14:paraId="01FC8D13" w14:textId="77777777" w:rsidR="00FD4867" w:rsidRPr="006222F9" w:rsidRDefault="00FD4867" w:rsidP="00AA29BE">
            <w:pPr>
              <w:jc w:val="center"/>
            </w:pPr>
            <w:r w:rsidRPr="006222F9">
              <w:rPr>
                <w:rFonts w:hint="eastAsia"/>
              </w:rPr>
              <w:t>有・無</w:t>
            </w:r>
          </w:p>
        </w:tc>
        <w:tc>
          <w:tcPr>
            <w:tcW w:w="1418" w:type="dxa"/>
            <w:vAlign w:val="center"/>
          </w:tcPr>
          <w:p w14:paraId="50BCD4D0" w14:textId="77777777" w:rsidR="00FD4867" w:rsidRPr="006222F9" w:rsidRDefault="00FD4867" w:rsidP="00AA29BE">
            <w:pPr>
              <w:jc w:val="center"/>
            </w:pPr>
            <w:r w:rsidRPr="006222F9">
              <w:rPr>
                <w:rFonts w:hint="eastAsia"/>
              </w:rPr>
              <w:t>適・否</w:t>
            </w:r>
          </w:p>
        </w:tc>
        <w:tc>
          <w:tcPr>
            <w:tcW w:w="4819" w:type="dxa"/>
            <w:vAlign w:val="center"/>
          </w:tcPr>
          <w:p w14:paraId="2E806A59" w14:textId="77777777" w:rsidR="001E558E" w:rsidRPr="006222F9" w:rsidRDefault="00FD4867" w:rsidP="00AA29BE">
            <w:r w:rsidRPr="006222F9">
              <w:rPr>
                <w:rFonts w:hint="eastAsia"/>
              </w:rPr>
              <w:t>高齢者用肺炎球菌・風しん・おたふくかぜ</w:t>
            </w:r>
          </w:p>
          <w:p w14:paraId="08930390" w14:textId="77777777" w:rsidR="001E558E" w:rsidRPr="006222F9" w:rsidRDefault="00FD4867" w:rsidP="00AA29BE">
            <w:r w:rsidRPr="006222F9">
              <w:rPr>
                <w:rFonts w:hint="eastAsia"/>
              </w:rPr>
              <w:t>インフルエンザ</w:t>
            </w:r>
            <w:r w:rsidRPr="006222F9">
              <w:t>(</w:t>
            </w:r>
            <w:r w:rsidRPr="006222F9">
              <w:rPr>
                <w:rFonts w:hint="eastAsia"/>
              </w:rPr>
              <w:t>幼児等皮下接種</w:t>
            </w:r>
            <w:r w:rsidRPr="006222F9">
              <w:t>)</w:t>
            </w:r>
          </w:p>
          <w:p w14:paraId="28363520" w14:textId="77777777" w:rsidR="001E558E" w:rsidRPr="006222F9" w:rsidRDefault="00FD4867" w:rsidP="00AA29BE">
            <w:r w:rsidRPr="006222F9">
              <w:rPr>
                <w:rFonts w:hint="eastAsia"/>
              </w:rPr>
              <w:t>インフルエンザ</w:t>
            </w:r>
            <w:r w:rsidRPr="006222F9">
              <w:t>(</w:t>
            </w:r>
            <w:r w:rsidRPr="006222F9">
              <w:rPr>
                <w:rFonts w:hint="eastAsia"/>
              </w:rPr>
              <w:t>幼児等経鼻弱毒生</w:t>
            </w:r>
            <w:r w:rsidRPr="006222F9">
              <w:t>)</w:t>
            </w:r>
          </w:p>
          <w:p w14:paraId="16D04E8A" w14:textId="77777777" w:rsidR="001E558E" w:rsidRPr="006222F9" w:rsidRDefault="00FD4867" w:rsidP="00AA29BE">
            <w:r w:rsidRPr="006222F9">
              <w:rPr>
                <w:rFonts w:hint="eastAsia"/>
              </w:rPr>
              <w:t>インフルエンザ</w:t>
            </w:r>
            <w:r w:rsidRPr="006222F9">
              <w:t>(</w:t>
            </w:r>
            <w:r w:rsidRPr="006222F9">
              <w:rPr>
                <w:rFonts w:hint="eastAsia"/>
              </w:rPr>
              <w:t>中学</w:t>
            </w:r>
            <w:r w:rsidRPr="006222F9">
              <w:t>3</w:t>
            </w:r>
            <w:r w:rsidRPr="006222F9">
              <w:rPr>
                <w:rFonts w:hint="eastAsia"/>
              </w:rPr>
              <w:t>年生等皮下接種</w:t>
            </w:r>
            <w:r w:rsidRPr="006222F9">
              <w:t>)</w:t>
            </w:r>
            <w:r w:rsidRPr="006222F9">
              <w:rPr>
                <w:rFonts w:hint="eastAsia"/>
              </w:rPr>
              <w:t xml:space="preserve"> </w:t>
            </w:r>
          </w:p>
          <w:p w14:paraId="591D157E" w14:textId="77777777" w:rsidR="001E558E" w:rsidRPr="006222F9" w:rsidRDefault="00FD4867" w:rsidP="00AA29BE">
            <w:r w:rsidRPr="006222F9">
              <w:rPr>
                <w:rFonts w:hint="eastAsia"/>
              </w:rPr>
              <w:t>インフルエンザ</w:t>
            </w:r>
            <w:r w:rsidRPr="006222F9">
              <w:t>(</w:t>
            </w:r>
            <w:r w:rsidRPr="006222F9">
              <w:rPr>
                <w:rFonts w:hint="eastAsia"/>
              </w:rPr>
              <w:t>中学</w:t>
            </w:r>
            <w:r w:rsidRPr="006222F9">
              <w:t>3</w:t>
            </w:r>
            <w:r w:rsidRPr="006222F9">
              <w:rPr>
                <w:rFonts w:hint="eastAsia"/>
              </w:rPr>
              <w:t>年生等経鼻弱毒生</w:t>
            </w:r>
            <w:r w:rsidRPr="006222F9">
              <w:t>)</w:t>
            </w:r>
          </w:p>
          <w:p w14:paraId="1C267FBB" w14:textId="77777777" w:rsidR="001E558E" w:rsidRPr="006222F9" w:rsidRDefault="00FD4867" w:rsidP="00AA29BE">
            <w:r w:rsidRPr="006222F9">
              <w:rPr>
                <w:rFonts w:hint="eastAsia"/>
              </w:rPr>
              <w:t>帯状疱疹</w:t>
            </w:r>
            <w:r w:rsidRPr="006222F9">
              <w:t>(</w:t>
            </w:r>
            <w:r w:rsidRPr="006222F9">
              <w:rPr>
                <w:rFonts w:hint="eastAsia"/>
              </w:rPr>
              <w:t>生ワクチン</w:t>
            </w:r>
            <w:r w:rsidRPr="006222F9">
              <w:t>)</w:t>
            </w:r>
          </w:p>
          <w:p w14:paraId="4773D829" w14:textId="77777777" w:rsidR="001E558E" w:rsidRPr="006222F9" w:rsidRDefault="00FD4867" w:rsidP="00AA29BE">
            <w:r w:rsidRPr="006222F9">
              <w:rPr>
                <w:rFonts w:hint="eastAsia"/>
              </w:rPr>
              <w:t>帯状疱疹</w:t>
            </w:r>
            <w:r w:rsidRPr="006222F9">
              <w:t>(</w:t>
            </w:r>
            <w:r w:rsidRPr="006222F9">
              <w:rPr>
                <w:rFonts w:hint="eastAsia"/>
              </w:rPr>
              <w:t>不活化ワクチン</w:t>
            </w:r>
            <w:r w:rsidRPr="006222F9">
              <w:t>)</w:t>
            </w:r>
          </w:p>
          <w:p w14:paraId="773D1145" w14:textId="4BC7B4E7" w:rsidR="00FD4867" w:rsidRPr="006222F9" w:rsidRDefault="00FD4867" w:rsidP="00AA29BE">
            <w:r w:rsidRPr="006222F9">
              <w:rPr>
                <w:rFonts w:hint="eastAsia"/>
              </w:rPr>
              <w:t>新型コロナウイルス感染症・予診のみ</w:t>
            </w:r>
          </w:p>
        </w:tc>
        <w:tc>
          <w:tcPr>
            <w:tcW w:w="1838" w:type="dxa"/>
            <w:vAlign w:val="center"/>
          </w:tcPr>
          <w:p w14:paraId="7CCC6F83" w14:textId="77777777" w:rsidR="00FD4867" w:rsidRPr="006222F9" w:rsidRDefault="00FD4867" w:rsidP="00AA29BE">
            <w:pPr>
              <w:jc w:val="right"/>
            </w:pPr>
            <w:r w:rsidRPr="006222F9">
              <w:rPr>
                <w:rFonts w:hint="eastAsia"/>
              </w:rPr>
              <w:t>円</w:t>
            </w:r>
          </w:p>
        </w:tc>
      </w:tr>
    </w:tbl>
    <w:p w14:paraId="10D8B41B" w14:textId="77777777" w:rsidR="002225D8" w:rsidRPr="002225D8" w:rsidRDefault="002225D8" w:rsidP="00FD4867">
      <w:pPr>
        <w:jc w:val="center"/>
        <w:rPr>
          <w:rFonts w:ascii="HGP創英角ｺﾞｼｯｸUB" w:eastAsia="HGP創英角ｺﾞｼｯｸUB" w:hAnsi="HGP創英角ｺﾞｼｯｸUB"/>
          <w:b/>
          <w:kern w:val="2"/>
          <w:sz w:val="22"/>
          <w:szCs w:val="22"/>
        </w:rPr>
      </w:pPr>
    </w:p>
    <w:p w14:paraId="40B6C295" w14:textId="77777777" w:rsidR="002225D8" w:rsidRDefault="002225D8" w:rsidP="00FD4867">
      <w:pPr>
        <w:jc w:val="center"/>
        <w:rPr>
          <w:rFonts w:ascii="HGP創英角ｺﾞｼｯｸUB" w:eastAsia="HGP創英角ｺﾞｼｯｸUB" w:hAnsi="HGP創英角ｺﾞｼｯｸUB"/>
          <w:b/>
          <w:kern w:val="2"/>
          <w:sz w:val="22"/>
          <w:szCs w:val="22"/>
        </w:rPr>
      </w:pPr>
    </w:p>
    <w:p w14:paraId="6976BB5C" w14:textId="77777777" w:rsidR="002225D8" w:rsidRPr="002225D8" w:rsidRDefault="002225D8" w:rsidP="00FD4867">
      <w:pPr>
        <w:jc w:val="center"/>
        <w:rPr>
          <w:rFonts w:ascii="HGP創英角ｺﾞｼｯｸUB" w:eastAsia="HGP創英角ｺﾞｼｯｸUB" w:hAnsi="HGP創英角ｺﾞｼｯｸUB"/>
          <w:b/>
          <w:kern w:val="2"/>
          <w:sz w:val="22"/>
          <w:szCs w:val="22"/>
        </w:rPr>
      </w:pPr>
    </w:p>
    <w:p w14:paraId="362A59A6" w14:textId="303F8B88" w:rsidR="00FD4867" w:rsidRPr="006222F9" w:rsidRDefault="00FD4867" w:rsidP="00FD4867">
      <w:pPr>
        <w:jc w:val="center"/>
        <w:rPr>
          <w:rFonts w:ascii="HGP創英角ｺﾞｼｯｸUB" w:eastAsia="HGP創英角ｺﾞｼｯｸUB" w:hAnsi="HGP創英角ｺﾞｼｯｸUB"/>
          <w:kern w:val="2"/>
          <w:sz w:val="24"/>
          <w:szCs w:val="24"/>
        </w:rPr>
      </w:pPr>
      <w:r w:rsidRPr="006222F9">
        <w:rPr>
          <w:rFonts w:ascii="HGP創英角ｺﾞｼｯｸUB" w:eastAsia="HGP創英角ｺﾞｼｯｸUB" w:hAnsi="HGP創英角ｺﾞｼｯｸUB" w:hint="eastAsia"/>
          <w:b/>
          <w:kern w:val="2"/>
          <w:sz w:val="28"/>
          <w:szCs w:val="28"/>
        </w:rPr>
        <w:t xml:space="preserve">★　</w:t>
      </w:r>
      <w:r w:rsidRPr="006222F9">
        <w:rPr>
          <w:rFonts w:ascii="HGP創英角ｺﾞｼｯｸUB" w:eastAsia="HGP創英角ｺﾞｼｯｸUB" w:hAnsi="HGP創英角ｺﾞｼｯｸUB" w:hint="eastAsia"/>
          <w:sz w:val="28"/>
          <w:szCs w:val="28"/>
        </w:rPr>
        <w:t xml:space="preserve">日　光　市　外　医　療　</w:t>
      </w:r>
      <w:r w:rsidRPr="006222F9">
        <w:rPr>
          <w:rFonts w:ascii="HGP創英角ｺﾞｼｯｸUB" w:eastAsia="HGP創英角ｺﾞｼｯｸUB" w:hAnsi="HGP創英角ｺﾞｼｯｸUB"/>
          <w:sz w:val="28"/>
          <w:szCs w:val="28"/>
        </w:rPr>
        <w:t>機</w:t>
      </w:r>
      <w:r w:rsidRPr="006222F9">
        <w:rPr>
          <w:rFonts w:ascii="HGP創英角ｺﾞｼｯｸUB" w:eastAsia="HGP創英角ｺﾞｼｯｸUB" w:hAnsi="HGP創英角ｺﾞｼｯｸUB" w:hint="eastAsia"/>
          <w:sz w:val="28"/>
          <w:szCs w:val="28"/>
        </w:rPr>
        <w:t xml:space="preserve">　</w:t>
      </w:r>
      <w:r w:rsidRPr="006222F9">
        <w:rPr>
          <w:rFonts w:ascii="HGP創英角ｺﾞｼｯｸUB" w:eastAsia="HGP創英角ｺﾞｼｯｸUB" w:hAnsi="HGP創英角ｺﾞｼｯｸUB"/>
          <w:sz w:val="28"/>
          <w:szCs w:val="28"/>
        </w:rPr>
        <w:t>関</w:t>
      </w:r>
      <w:r w:rsidRPr="006222F9">
        <w:rPr>
          <w:rFonts w:ascii="HGP創英角ｺﾞｼｯｸUB" w:eastAsia="HGP創英角ｺﾞｼｯｸUB" w:hAnsi="HGP創英角ｺﾞｼｯｸUB" w:hint="eastAsia"/>
          <w:sz w:val="28"/>
          <w:szCs w:val="28"/>
        </w:rPr>
        <w:t xml:space="preserve">　で　接　種　す　る　方　★</w:t>
      </w:r>
    </w:p>
    <w:p w14:paraId="11BE12AB" w14:textId="77777777" w:rsidR="00FD4867" w:rsidRPr="006222F9" w:rsidRDefault="00FD4867" w:rsidP="00FD4867">
      <w:pPr>
        <w:snapToGrid w:val="0"/>
        <w:ind w:firstLineChars="100" w:firstLine="234"/>
        <w:jc w:val="left"/>
        <w:rPr>
          <w:rFonts w:hAnsi="ＭＳ 明朝"/>
          <w:kern w:val="2"/>
          <w:sz w:val="22"/>
          <w:szCs w:val="22"/>
        </w:rPr>
      </w:pPr>
      <w:r w:rsidRPr="006222F9">
        <w:rPr>
          <w:rFonts w:hAnsi="ＭＳ 明朝" w:hint="eastAsia"/>
          <w:kern w:val="2"/>
          <w:sz w:val="22"/>
          <w:szCs w:val="22"/>
        </w:rPr>
        <w:t>接種料金は全額お支払いください。その際必ず領収書を発行してもらってください。この用紙に記入し、インフルエンザまたは新型コロナウイルス感染症（中3･高3相当のみ）予防接種予診票（1枚目</w:t>
      </w:r>
      <w:r w:rsidRPr="006222F9">
        <w:rPr>
          <w:rFonts w:hAnsi="ＭＳ 明朝" w:hint="eastAsia"/>
          <w:kern w:val="2"/>
          <w:sz w:val="22"/>
          <w:szCs w:val="22"/>
          <w:bdr w:val="single" w:sz="4" w:space="0" w:color="auto"/>
        </w:rPr>
        <w:t>市提出用</w:t>
      </w:r>
      <w:r w:rsidRPr="006222F9">
        <w:rPr>
          <w:rFonts w:hAnsi="ＭＳ 明朝" w:hint="eastAsia"/>
          <w:kern w:val="2"/>
          <w:sz w:val="22"/>
          <w:szCs w:val="22"/>
        </w:rPr>
        <w:t>）と領収書（原本）を添えて提出（1回の接種につき1枚）してください。後日、助成金を振込みます。</w:t>
      </w:r>
    </w:p>
    <w:p w14:paraId="77C8F10A" w14:textId="426C8807" w:rsidR="00FD4867" w:rsidRPr="002225D8" w:rsidRDefault="00FD4867" w:rsidP="002225D8">
      <w:pPr>
        <w:autoSpaceDE/>
        <w:autoSpaceDN/>
        <w:adjustRightInd/>
        <w:jc w:val="right"/>
        <w:rPr>
          <w:rFonts w:ascii="HGP創英角ｺﾞｼｯｸUB" w:eastAsia="HGP創英角ｺﾞｼｯｸUB" w:hAnsi="HGP創英角ｺﾞｼｯｸUB"/>
          <w:kern w:val="2"/>
          <w:sz w:val="26"/>
          <w:szCs w:val="26"/>
        </w:rPr>
      </w:pPr>
      <w:r w:rsidRPr="006222F9">
        <w:rPr>
          <w:rFonts w:ascii="HGP創英角ｺﾞｼｯｸUB" w:eastAsia="HGP創英角ｺﾞｼｯｸUB" w:hAnsi="HGP創英角ｺﾞｼｯｸUB" w:hint="eastAsia"/>
          <w:kern w:val="2"/>
          <w:sz w:val="26"/>
          <w:szCs w:val="26"/>
        </w:rPr>
        <w:t>※市内医療機関で接種する場合、この用紙は不要です。</w:t>
      </w:r>
    </w:p>
    <w:sectPr w:rsidR="00FD4867" w:rsidRPr="002225D8" w:rsidSect="00B84366">
      <w:pgSz w:w="11906" w:h="16838" w:code="9"/>
      <w:pgMar w:top="567" w:right="1077" w:bottom="567" w:left="1077" w:header="284" w:footer="284" w:gutter="0"/>
      <w:cols w:space="720"/>
      <w:noEndnote/>
      <w:docGrid w:type="linesAndChars" w:linePitch="291"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FF6AA" w14:textId="77777777" w:rsidR="00614F56" w:rsidRDefault="00614F56">
      <w:r>
        <w:separator/>
      </w:r>
    </w:p>
  </w:endnote>
  <w:endnote w:type="continuationSeparator" w:id="0">
    <w:p w14:paraId="41DE01E8" w14:textId="77777777" w:rsidR="00614F56" w:rsidRDefault="00614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B84CC" w14:textId="77777777" w:rsidR="00614F56" w:rsidRDefault="00614F56">
      <w:r>
        <w:separator/>
      </w:r>
    </w:p>
  </w:footnote>
  <w:footnote w:type="continuationSeparator" w:id="0">
    <w:p w14:paraId="51F21403" w14:textId="77777777" w:rsidR="00614F56" w:rsidRDefault="00614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EA1B57"/>
    <w:multiLevelType w:val="hybridMultilevel"/>
    <w:tmpl w:val="2D2C7D4A"/>
    <w:lvl w:ilvl="0" w:tplc="6598D0C8">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4170244"/>
    <w:multiLevelType w:val="hybridMultilevel"/>
    <w:tmpl w:val="6744004C"/>
    <w:lvl w:ilvl="0" w:tplc="33D2806E">
      <w:start w:val="1"/>
      <w:numFmt w:val="decimalFullWidth"/>
      <w:lvlText w:val="(%1)"/>
      <w:lvlJc w:val="left"/>
      <w:pPr>
        <w:tabs>
          <w:tab w:val="num" w:pos="915"/>
        </w:tabs>
        <w:ind w:left="915" w:hanging="69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2" w15:restartNumberingAfterBreak="0">
    <w:nsid w:val="462F35A3"/>
    <w:multiLevelType w:val="hybridMultilevel"/>
    <w:tmpl w:val="0B98438E"/>
    <w:lvl w:ilvl="0" w:tplc="B1406842">
      <w:numFmt w:val="bullet"/>
      <w:lvlText w:val="※"/>
      <w:lvlJc w:val="left"/>
      <w:pPr>
        <w:ind w:left="444" w:hanging="444"/>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7834883"/>
    <w:multiLevelType w:val="hybridMultilevel"/>
    <w:tmpl w:val="54909406"/>
    <w:lvl w:ilvl="0" w:tplc="0852833E">
      <w:start w:val="4"/>
      <w:numFmt w:val="decimalFullWidth"/>
      <w:lvlText w:val="(%1)"/>
      <w:lvlJc w:val="left"/>
      <w:pPr>
        <w:tabs>
          <w:tab w:val="num" w:pos="915"/>
        </w:tabs>
        <w:ind w:left="915" w:hanging="69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4" w15:restartNumberingAfterBreak="0">
    <w:nsid w:val="6D952BAA"/>
    <w:multiLevelType w:val="hybridMultilevel"/>
    <w:tmpl w:val="C10EB7F6"/>
    <w:lvl w:ilvl="0" w:tplc="6150C526">
      <w:start w:val="1"/>
      <w:numFmt w:val="decimalFullWidth"/>
      <w:lvlText w:val="(%1)"/>
      <w:lvlJc w:val="left"/>
      <w:pPr>
        <w:tabs>
          <w:tab w:val="num" w:pos="915"/>
        </w:tabs>
        <w:ind w:left="915" w:hanging="69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5" w15:restartNumberingAfterBreak="0">
    <w:nsid w:val="7CFC1196"/>
    <w:multiLevelType w:val="hybridMultilevel"/>
    <w:tmpl w:val="B3C294EC"/>
    <w:lvl w:ilvl="0" w:tplc="6598D0C8">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94008513">
    <w:abstractNumId w:val="1"/>
  </w:num>
  <w:num w:numId="2" w16cid:durableId="1804620948">
    <w:abstractNumId w:val="4"/>
  </w:num>
  <w:num w:numId="3" w16cid:durableId="1595745873">
    <w:abstractNumId w:val="3"/>
  </w:num>
  <w:num w:numId="4" w16cid:durableId="373968316">
    <w:abstractNumId w:val="5"/>
  </w:num>
  <w:num w:numId="5" w16cid:durableId="1069963602">
    <w:abstractNumId w:val="2"/>
  </w:num>
  <w:num w:numId="6" w16cid:durableId="18943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12"/>
  <w:drawingGridVerticalSpacing w:val="291"/>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1745"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6D7"/>
    <w:rsid w:val="000077DA"/>
    <w:rsid w:val="00053FCB"/>
    <w:rsid w:val="00057155"/>
    <w:rsid w:val="00063440"/>
    <w:rsid w:val="0007574A"/>
    <w:rsid w:val="00075B1F"/>
    <w:rsid w:val="00076810"/>
    <w:rsid w:val="000833D8"/>
    <w:rsid w:val="00085490"/>
    <w:rsid w:val="000961CA"/>
    <w:rsid w:val="00096697"/>
    <w:rsid w:val="000C5B29"/>
    <w:rsid w:val="000D0AAC"/>
    <w:rsid w:val="000E084C"/>
    <w:rsid w:val="000E1D74"/>
    <w:rsid w:val="000E4435"/>
    <w:rsid w:val="00117C64"/>
    <w:rsid w:val="001236FB"/>
    <w:rsid w:val="00126F11"/>
    <w:rsid w:val="00134FF3"/>
    <w:rsid w:val="0013562E"/>
    <w:rsid w:val="00143CB1"/>
    <w:rsid w:val="001558B9"/>
    <w:rsid w:val="00156216"/>
    <w:rsid w:val="0015724E"/>
    <w:rsid w:val="00157F95"/>
    <w:rsid w:val="001628A8"/>
    <w:rsid w:val="001706BE"/>
    <w:rsid w:val="001712B2"/>
    <w:rsid w:val="001C4215"/>
    <w:rsid w:val="001D6AEA"/>
    <w:rsid w:val="001E28B8"/>
    <w:rsid w:val="001E558E"/>
    <w:rsid w:val="001F4556"/>
    <w:rsid w:val="002023C2"/>
    <w:rsid w:val="00207C88"/>
    <w:rsid w:val="002225D8"/>
    <w:rsid w:val="00222CD1"/>
    <w:rsid w:val="002300B1"/>
    <w:rsid w:val="00231239"/>
    <w:rsid w:val="00232010"/>
    <w:rsid w:val="002370F5"/>
    <w:rsid w:val="00243D4E"/>
    <w:rsid w:val="002457C9"/>
    <w:rsid w:val="002648F2"/>
    <w:rsid w:val="00264BE3"/>
    <w:rsid w:val="0028222A"/>
    <w:rsid w:val="0028256B"/>
    <w:rsid w:val="00294794"/>
    <w:rsid w:val="002A2AEC"/>
    <w:rsid w:val="002C2B83"/>
    <w:rsid w:val="002D24DC"/>
    <w:rsid w:val="002E49CC"/>
    <w:rsid w:val="002E5E95"/>
    <w:rsid w:val="002F40D5"/>
    <w:rsid w:val="00310E08"/>
    <w:rsid w:val="0032416A"/>
    <w:rsid w:val="003505F7"/>
    <w:rsid w:val="00377CCA"/>
    <w:rsid w:val="003D020B"/>
    <w:rsid w:val="003D2689"/>
    <w:rsid w:val="003D4092"/>
    <w:rsid w:val="003D4770"/>
    <w:rsid w:val="003D6C0F"/>
    <w:rsid w:val="003E2B1D"/>
    <w:rsid w:val="0040535D"/>
    <w:rsid w:val="00406385"/>
    <w:rsid w:val="00410E55"/>
    <w:rsid w:val="004308A5"/>
    <w:rsid w:val="00435241"/>
    <w:rsid w:val="00436BFE"/>
    <w:rsid w:val="004515C4"/>
    <w:rsid w:val="0046087F"/>
    <w:rsid w:val="004739A9"/>
    <w:rsid w:val="00476990"/>
    <w:rsid w:val="004815CF"/>
    <w:rsid w:val="00487A1E"/>
    <w:rsid w:val="004D1AF1"/>
    <w:rsid w:val="004D4603"/>
    <w:rsid w:val="004E0D65"/>
    <w:rsid w:val="004F1EB2"/>
    <w:rsid w:val="004F6B3E"/>
    <w:rsid w:val="004F753C"/>
    <w:rsid w:val="00501E66"/>
    <w:rsid w:val="00522044"/>
    <w:rsid w:val="00526E70"/>
    <w:rsid w:val="00532A59"/>
    <w:rsid w:val="00566D1B"/>
    <w:rsid w:val="00570B50"/>
    <w:rsid w:val="005976C5"/>
    <w:rsid w:val="005A18D4"/>
    <w:rsid w:val="005A75C0"/>
    <w:rsid w:val="005B76D7"/>
    <w:rsid w:val="005B79F3"/>
    <w:rsid w:val="005C517A"/>
    <w:rsid w:val="005D0199"/>
    <w:rsid w:val="005D1084"/>
    <w:rsid w:val="005D2626"/>
    <w:rsid w:val="005D59F5"/>
    <w:rsid w:val="005E360D"/>
    <w:rsid w:val="005E7C68"/>
    <w:rsid w:val="00607C69"/>
    <w:rsid w:val="0061280E"/>
    <w:rsid w:val="00614F56"/>
    <w:rsid w:val="006222F9"/>
    <w:rsid w:val="006301DD"/>
    <w:rsid w:val="0063420D"/>
    <w:rsid w:val="00634E72"/>
    <w:rsid w:val="006502E5"/>
    <w:rsid w:val="00657F33"/>
    <w:rsid w:val="006636CB"/>
    <w:rsid w:val="0066414C"/>
    <w:rsid w:val="006728F4"/>
    <w:rsid w:val="006B5E94"/>
    <w:rsid w:val="006D0B98"/>
    <w:rsid w:val="006E1E85"/>
    <w:rsid w:val="006F3C04"/>
    <w:rsid w:val="00705948"/>
    <w:rsid w:val="00716901"/>
    <w:rsid w:val="00717F31"/>
    <w:rsid w:val="00721818"/>
    <w:rsid w:val="007220A9"/>
    <w:rsid w:val="00724079"/>
    <w:rsid w:val="00741161"/>
    <w:rsid w:val="00742EFC"/>
    <w:rsid w:val="00745374"/>
    <w:rsid w:val="007556CE"/>
    <w:rsid w:val="00783453"/>
    <w:rsid w:val="00793299"/>
    <w:rsid w:val="007A7652"/>
    <w:rsid w:val="007D3C15"/>
    <w:rsid w:val="00815D06"/>
    <w:rsid w:val="008378A5"/>
    <w:rsid w:val="008520CE"/>
    <w:rsid w:val="00854DC4"/>
    <w:rsid w:val="00862A7C"/>
    <w:rsid w:val="00864152"/>
    <w:rsid w:val="008723FB"/>
    <w:rsid w:val="008A6785"/>
    <w:rsid w:val="008B1075"/>
    <w:rsid w:val="008C50EC"/>
    <w:rsid w:val="008E21B3"/>
    <w:rsid w:val="008F7C16"/>
    <w:rsid w:val="00902071"/>
    <w:rsid w:val="00903D02"/>
    <w:rsid w:val="009106B0"/>
    <w:rsid w:val="009123C9"/>
    <w:rsid w:val="00917BF6"/>
    <w:rsid w:val="009248E4"/>
    <w:rsid w:val="00946ACD"/>
    <w:rsid w:val="00957085"/>
    <w:rsid w:val="00964523"/>
    <w:rsid w:val="00964EA8"/>
    <w:rsid w:val="00966D15"/>
    <w:rsid w:val="009672D0"/>
    <w:rsid w:val="00980A62"/>
    <w:rsid w:val="009C3335"/>
    <w:rsid w:val="009D0DBB"/>
    <w:rsid w:val="009E007D"/>
    <w:rsid w:val="009E08D2"/>
    <w:rsid w:val="009E413D"/>
    <w:rsid w:val="009E66B4"/>
    <w:rsid w:val="00A01A4A"/>
    <w:rsid w:val="00A06011"/>
    <w:rsid w:val="00A12694"/>
    <w:rsid w:val="00A20502"/>
    <w:rsid w:val="00A25913"/>
    <w:rsid w:val="00A3145B"/>
    <w:rsid w:val="00A374A8"/>
    <w:rsid w:val="00A429B4"/>
    <w:rsid w:val="00A47DAD"/>
    <w:rsid w:val="00A62421"/>
    <w:rsid w:val="00A70807"/>
    <w:rsid w:val="00A87375"/>
    <w:rsid w:val="00A94C27"/>
    <w:rsid w:val="00AC3396"/>
    <w:rsid w:val="00AC7C17"/>
    <w:rsid w:val="00AD2DE3"/>
    <w:rsid w:val="00AD737B"/>
    <w:rsid w:val="00AD76D5"/>
    <w:rsid w:val="00AE00D4"/>
    <w:rsid w:val="00AF51B0"/>
    <w:rsid w:val="00B00882"/>
    <w:rsid w:val="00B013CF"/>
    <w:rsid w:val="00B04EC1"/>
    <w:rsid w:val="00B20878"/>
    <w:rsid w:val="00B23EB8"/>
    <w:rsid w:val="00B343D1"/>
    <w:rsid w:val="00B353F0"/>
    <w:rsid w:val="00B40F77"/>
    <w:rsid w:val="00B41769"/>
    <w:rsid w:val="00B651CB"/>
    <w:rsid w:val="00B84366"/>
    <w:rsid w:val="00B852EF"/>
    <w:rsid w:val="00B9464D"/>
    <w:rsid w:val="00BA43F4"/>
    <w:rsid w:val="00BA73A8"/>
    <w:rsid w:val="00BB18ED"/>
    <w:rsid w:val="00BB5EED"/>
    <w:rsid w:val="00BB67ED"/>
    <w:rsid w:val="00BC0A6D"/>
    <w:rsid w:val="00BC2DB5"/>
    <w:rsid w:val="00BC3C60"/>
    <w:rsid w:val="00BF76FE"/>
    <w:rsid w:val="00BF7E08"/>
    <w:rsid w:val="00C17DAC"/>
    <w:rsid w:val="00C34683"/>
    <w:rsid w:val="00C357F4"/>
    <w:rsid w:val="00C36824"/>
    <w:rsid w:val="00C500E4"/>
    <w:rsid w:val="00C61493"/>
    <w:rsid w:val="00C81529"/>
    <w:rsid w:val="00C85EF1"/>
    <w:rsid w:val="00C945C9"/>
    <w:rsid w:val="00CA280B"/>
    <w:rsid w:val="00CB1189"/>
    <w:rsid w:val="00CB2979"/>
    <w:rsid w:val="00CC166C"/>
    <w:rsid w:val="00CC2085"/>
    <w:rsid w:val="00CC2CE0"/>
    <w:rsid w:val="00CC49AD"/>
    <w:rsid w:val="00D21F02"/>
    <w:rsid w:val="00D22069"/>
    <w:rsid w:val="00D24976"/>
    <w:rsid w:val="00D34121"/>
    <w:rsid w:val="00D35CF7"/>
    <w:rsid w:val="00D470AC"/>
    <w:rsid w:val="00D66D62"/>
    <w:rsid w:val="00D713D7"/>
    <w:rsid w:val="00D94FBB"/>
    <w:rsid w:val="00DA749F"/>
    <w:rsid w:val="00DD41C2"/>
    <w:rsid w:val="00DF1DB7"/>
    <w:rsid w:val="00DF2CE2"/>
    <w:rsid w:val="00DF6B0E"/>
    <w:rsid w:val="00E011C1"/>
    <w:rsid w:val="00E06B65"/>
    <w:rsid w:val="00E10B92"/>
    <w:rsid w:val="00E13514"/>
    <w:rsid w:val="00E14C3B"/>
    <w:rsid w:val="00E22312"/>
    <w:rsid w:val="00E26094"/>
    <w:rsid w:val="00E30B4B"/>
    <w:rsid w:val="00E31A9E"/>
    <w:rsid w:val="00E377CE"/>
    <w:rsid w:val="00E61502"/>
    <w:rsid w:val="00E70A5A"/>
    <w:rsid w:val="00E764ED"/>
    <w:rsid w:val="00EA0DD3"/>
    <w:rsid w:val="00EA7911"/>
    <w:rsid w:val="00EB1D99"/>
    <w:rsid w:val="00EC4189"/>
    <w:rsid w:val="00ED1963"/>
    <w:rsid w:val="00ED6208"/>
    <w:rsid w:val="00F00CAF"/>
    <w:rsid w:val="00F0365A"/>
    <w:rsid w:val="00F0615F"/>
    <w:rsid w:val="00F2258D"/>
    <w:rsid w:val="00F23A23"/>
    <w:rsid w:val="00F27CCA"/>
    <w:rsid w:val="00F335F9"/>
    <w:rsid w:val="00F42EAC"/>
    <w:rsid w:val="00F43C4B"/>
    <w:rsid w:val="00F541E6"/>
    <w:rsid w:val="00F559A4"/>
    <w:rsid w:val="00F70CF0"/>
    <w:rsid w:val="00F87DCD"/>
    <w:rsid w:val="00F960B5"/>
    <w:rsid w:val="00FA6671"/>
    <w:rsid w:val="00FC7F69"/>
    <w:rsid w:val="00FD2130"/>
    <w:rsid w:val="00FD4867"/>
    <w:rsid w:val="00FD4D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745" fillcolor="white">
      <v:fill color="white"/>
      <v:textbox inset="5.85pt,.7pt,5.85pt,.7pt"/>
    </o:shapedefaults>
    <o:shapelayout v:ext="edit">
      <o:idmap v:ext="edit" data="1"/>
    </o:shapelayout>
  </w:shapeDefaults>
  <w:decimalSymbol w:val="."/>
  <w:listSeparator w:val=","/>
  <w14:docId w14:val="476C5FDF"/>
  <w14:defaultImageDpi w14:val="0"/>
  <w15:docId w15:val="{CE282BC6-A6EE-46D2-9414-023AD6C5E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1"/>
    </w:rPr>
  </w:style>
  <w:style w:type="character" w:styleId="a7">
    <w:name w:val="page number"/>
    <w:uiPriority w:val="99"/>
    <w:rPr>
      <w:rFonts w:cs="Times New Roman"/>
    </w:rPr>
  </w:style>
  <w:style w:type="paragraph" w:styleId="a8">
    <w:name w:val="Date"/>
    <w:basedOn w:val="a"/>
    <w:next w:val="a"/>
    <w:link w:val="a9"/>
    <w:uiPriority w:val="99"/>
    <w:rsid w:val="00A3145B"/>
  </w:style>
  <w:style w:type="character" w:customStyle="1" w:styleId="a9">
    <w:name w:val="日付 (文字)"/>
    <w:link w:val="a8"/>
    <w:uiPriority w:val="99"/>
    <w:semiHidden/>
    <w:locked/>
    <w:rPr>
      <w:rFonts w:ascii="ＭＳ 明朝" w:cs="Times New Roman"/>
      <w:sz w:val="21"/>
    </w:rPr>
  </w:style>
  <w:style w:type="paragraph" w:styleId="aa">
    <w:name w:val="Balloon Text"/>
    <w:basedOn w:val="a"/>
    <w:link w:val="ab"/>
    <w:uiPriority w:val="99"/>
    <w:semiHidden/>
    <w:rsid w:val="00501E66"/>
    <w:rPr>
      <w:rFonts w:ascii="Arial" w:eastAsia="ＭＳ ゴシック" w:hAnsi="Arial"/>
      <w:sz w:val="18"/>
      <w:szCs w:val="18"/>
    </w:rPr>
  </w:style>
  <w:style w:type="character" w:customStyle="1" w:styleId="ab">
    <w:name w:val="吹き出し (文字)"/>
    <w:link w:val="aa"/>
    <w:uiPriority w:val="99"/>
    <w:semiHidden/>
    <w:locked/>
    <w:rPr>
      <w:rFonts w:ascii="Arial" w:eastAsia="ＭＳ ゴシック" w:hAnsi="Arial" w:cs="Times New Roman"/>
      <w:sz w:val="18"/>
      <w:szCs w:val="18"/>
    </w:rPr>
  </w:style>
  <w:style w:type="table" w:styleId="ac">
    <w:name w:val="Table Grid"/>
    <w:basedOn w:val="a1"/>
    <w:uiPriority w:val="59"/>
    <w:rsid w:val="008C50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rsid w:val="00AD737B"/>
    <w:rPr>
      <w:sz w:val="18"/>
      <w:szCs w:val="18"/>
    </w:rPr>
  </w:style>
  <w:style w:type="paragraph" w:styleId="ae">
    <w:name w:val="annotation text"/>
    <w:basedOn w:val="a"/>
    <w:link w:val="af"/>
    <w:rsid w:val="00AD737B"/>
    <w:pPr>
      <w:jc w:val="left"/>
    </w:pPr>
  </w:style>
  <w:style w:type="character" w:customStyle="1" w:styleId="af">
    <w:name w:val="コメント文字列 (文字)"/>
    <w:basedOn w:val="a0"/>
    <w:link w:val="ae"/>
    <w:rsid w:val="00AD737B"/>
    <w:rPr>
      <w:rFonts w:ascii="ＭＳ 明朝"/>
      <w:sz w:val="21"/>
    </w:rPr>
  </w:style>
  <w:style w:type="paragraph" w:styleId="af0">
    <w:name w:val="annotation subject"/>
    <w:basedOn w:val="ae"/>
    <w:next w:val="ae"/>
    <w:link w:val="af1"/>
    <w:semiHidden/>
    <w:unhideWhenUsed/>
    <w:rsid w:val="00AD737B"/>
    <w:rPr>
      <w:b/>
      <w:bCs/>
    </w:rPr>
  </w:style>
  <w:style w:type="character" w:customStyle="1" w:styleId="af1">
    <w:name w:val="コメント内容 (文字)"/>
    <w:basedOn w:val="af"/>
    <w:link w:val="af0"/>
    <w:semiHidden/>
    <w:rsid w:val="00AD737B"/>
    <w:rPr>
      <w:rFonts w:ascii="ＭＳ 明朝"/>
      <w:b/>
      <w:bCs/>
      <w:sz w:val="21"/>
    </w:rPr>
  </w:style>
  <w:style w:type="paragraph" w:styleId="af2">
    <w:name w:val="List Paragraph"/>
    <w:basedOn w:val="a"/>
    <w:uiPriority w:val="34"/>
    <w:qFormat/>
    <w:rsid w:val="00BF7E0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704776">
      <w:bodyDiv w:val="1"/>
      <w:marLeft w:val="0"/>
      <w:marRight w:val="0"/>
      <w:marTop w:val="0"/>
      <w:marBottom w:val="0"/>
      <w:divBdr>
        <w:top w:val="none" w:sz="0" w:space="0" w:color="auto"/>
        <w:left w:val="none" w:sz="0" w:space="0" w:color="auto"/>
        <w:bottom w:val="none" w:sz="0" w:space="0" w:color="auto"/>
        <w:right w:val="none" w:sz="0" w:space="0" w:color="auto"/>
      </w:divBdr>
    </w:div>
    <w:div w:id="1348755168">
      <w:marLeft w:val="0"/>
      <w:marRight w:val="0"/>
      <w:marTop w:val="0"/>
      <w:marBottom w:val="0"/>
      <w:divBdr>
        <w:top w:val="none" w:sz="0" w:space="0" w:color="auto"/>
        <w:left w:val="none" w:sz="0" w:space="0" w:color="auto"/>
        <w:bottom w:val="none" w:sz="0" w:space="0" w:color="auto"/>
        <w:right w:val="none" w:sz="0" w:space="0" w:color="auto"/>
      </w:divBdr>
    </w:div>
    <w:div w:id="1348755169">
      <w:marLeft w:val="0"/>
      <w:marRight w:val="0"/>
      <w:marTop w:val="0"/>
      <w:marBottom w:val="0"/>
      <w:divBdr>
        <w:top w:val="none" w:sz="0" w:space="0" w:color="auto"/>
        <w:left w:val="none" w:sz="0" w:space="0" w:color="auto"/>
        <w:bottom w:val="none" w:sz="0" w:space="0" w:color="auto"/>
        <w:right w:val="none" w:sz="0" w:space="0" w:color="auto"/>
      </w:divBdr>
    </w:div>
    <w:div w:id="1451515387">
      <w:bodyDiv w:val="1"/>
      <w:marLeft w:val="0"/>
      <w:marRight w:val="0"/>
      <w:marTop w:val="0"/>
      <w:marBottom w:val="0"/>
      <w:divBdr>
        <w:top w:val="none" w:sz="0" w:space="0" w:color="auto"/>
        <w:left w:val="none" w:sz="0" w:space="0" w:color="auto"/>
        <w:bottom w:val="none" w:sz="0" w:space="0" w:color="auto"/>
        <w:right w:val="none" w:sz="0" w:space="0" w:color="auto"/>
      </w:divBdr>
    </w:div>
    <w:div w:id="1694502443">
      <w:bodyDiv w:val="1"/>
      <w:marLeft w:val="0"/>
      <w:marRight w:val="0"/>
      <w:marTop w:val="0"/>
      <w:marBottom w:val="0"/>
      <w:divBdr>
        <w:top w:val="none" w:sz="0" w:space="0" w:color="auto"/>
        <w:left w:val="none" w:sz="0" w:space="0" w:color="auto"/>
        <w:bottom w:val="none" w:sz="0" w:space="0" w:color="auto"/>
        <w:right w:val="none" w:sz="0" w:space="0" w:color="auto"/>
      </w:divBdr>
    </w:div>
    <w:div w:id="172864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484B8-05D1-40D8-9D37-3AC03B413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honbun.dot</Template>
  <TotalTime>0</TotalTime>
  <Pages>2</Pages>
  <Words>754</Words>
  <Characters>283</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北村友宏</dc:creator>
  <cp:keywords/>
  <dc:description/>
  <cp:lastModifiedBy>西宮裕子</cp:lastModifiedBy>
  <cp:revision>2</cp:revision>
  <cp:lastPrinted>2026-09-16T05:10:00Z</cp:lastPrinted>
  <dcterms:created xsi:type="dcterms:W3CDTF">2026-10-06T05:47:00Z</dcterms:created>
  <dcterms:modified xsi:type="dcterms:W3CDTF">2026-10-06T05:47:00Z</dcterms:modified>
</cp:coreProperties>
</file>