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67C8A" w14:textId="77777777" w:rsidR="00E20E60" w:rsidRDefault="00D17C71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</w:p>
    <w:p w14:paraId="520486A2" w14:textId="77777777" w:rsidR="00E20E60" w:rsidRDefault="00E20E60"/>
    <w:p w14:paraId="12ADE027" w14:textId="77777777" w:rsidR="008B6926" w:rsidRPr="008B6926" w:rsidRDefault="008B6926"/>
    <w:p w14:paraId="337CEFD7" w14:textId="77777777" w:rsidR="00E20E60" w:rsidRDefault="00E20E60">
      <w:pPr>
        <w:jc w:val="center"/>
      </w:pPr>
      <w:r>
        <w:rPr>
          <w:rFonts w:hint="eastAsia"/>
        </w:rPr>
        <w:t>条件付き一般競争入札参加資格確認申請書</w:t>
      </w:r>
    </w:p>
    <w:p w14:paraId="5B09E35F" w14:textId="77777777" w:rsidR="00E20E60" w:rsidRDefault="00E20E60"/>
    <w:p w14:paraId="25648C4E" w14:textId="77777777" w:rsidR="00E20E60" w:rsidRDefault="00E20E60">
      <w:pPr>
        <w:jc w:val="right"/>
      </w:pPr>
      <w:r>
        <w:rPr>
          <w:rFonts w:hint="eastAsia"/>
        </w:rPr>
        <w:t xml:space="preserve">年　　月　　日　　</w:t>
      </w:r>
    </w:p>
    <w:p w14:paraId="1D67492E" w14:textId="77777777" w:rsidR="00E20E60" w:rsidRDefault="00E20E60"/>
    <w:p w14:paraId="1E6F3012" w14:textId="77777777" w:rsidR="00E20E60" w:rsidRDefault="00E20E60">
      <w:r>
        <w:rPr>
          <w:rFonts w:hint="eastAsia"/>
        </w:rPr>
        <w:t xml:space="preserve">　日光市長　　　　様</w:t>
      </w:r>
    </w:p>
    <w:p w14:paraId="2A93EB85" w14:textId="77777777" w:rsidR="00E20E60" w:rsidRDefault="00E20E60"/>
    <w:p w14:paraId="07BF2403" w14:textId="77777777" w:rsidR="00E20E60" w:rsidRDefault="00E20E60">
      <w:pPr>
        <w:jc w:val="right"/>
      </w:pPr>
      <w:r>
        <w:rPr>
          <w:rFonts w:hint="eastAsia"/>
          <w:spacing w:val="420"/>
        </w:rPr>
        <w:t>住</w:t>
      </w:r>
      <w:r>
        <w:rPr>
          <w:rFonts w:hint="eastAsia"/>
        </w:rPr>
        <w:t xml:space="preserve">所　　　　　　　　　　　　　</w:t>
      </w:r>
    </w:p>
    <w:p w14:paraId="4AD540A2" w14:textId="77777777" w:rsidR="00E20E60" w:rsidRDefault="00E20E60">
      <w:pPr>
        <w:jc w:val="right"/>
      </w:pPr>
      <w:r>
        <w:rPr>
          <w:rFonts w:hint="eastAsia"/>
        </w:rPr>
        <w:t xml:space="preserve">商号又は名称　　　　　　　　　　　　　</w:t>
      </w:r>
    </w:p>
    <w:p w14:paraId="721D73DF" w14:textId="77777777" w:rsidR="00E20E60" w:rsidRDefault="00231FF7">
      <w:pPr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0" allowOverlap="1" wp14:anchorId="1FA35CD4" wp14:editId="592CEDC8">
                <wp:simplePos x="0" y="0"/>
                <wp:positionH relativeFrom="column">
                  <wp:posOffset>4962261</wp:posOffset>
                </wp:positionH>
                <wp:positionV relativeFrom="paragraph">
                  <wp:posOffset>25400</wp:posOffset>
                </wp:positionV>
                <wp:extent cx="152400" cy="152400"/>
                <wp:effectExtent l="0" t="0" r="19050" b="190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F57112" id="Oval 2" o:spid="_x0000_s1026" style="position:absolute;left:0;text-align:left;margin-left:390.75pt;margin-top:2pt;width:12pt;height:12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" o:allowincell="f" filled="f" strokeweight=".5pt"/>
            </w:pict>
          </mc:Fallback>
        </mc:AlternateContent>
      </w:r>
      <w:r w:rsidR="00E20E60">
        <w:rPr>
          <w:rFonts w:hint="eastAsia"/>
          <w:spacing w:val="25"/>
        </w:rPr>
        <w:t>代表者氏</w:t>
      </w:r>
      <w:r w:rsidR="00E20E60">
        <w:rPr>
          <w:rFonts w:hint="eastAsia"/>
        </w:rPr>
        <w:t xml:space="preserve">名　　　　　　　　　　印　　</w:t>
      </w:r>
    </w:p>
    <w:p w14:paraId="6EF316DD" w14:textId="77777777" w:rsidR="00E20E60" w:rsidRDefault="00E20E60"/>
    <w:p w14:paraId="7EC10901" w14:textId="51B5621E" w:rsidR="00E20E60" w:rsidRDefault="00E20E60">
      <w:r>
        <w:rPr>
          <w:rFonts w:hint="eastAsia"/>
        </w:rPr>
        <w:t xml:space="preserve">　条件付き一般競争入札公告</w:t>
      </w:r>
      <w:r>
        <w:t>(</w:t>
      </w:r>
      <w:r w:rsidR="003B6841">
        <w:rPr>
          <w:rFonts w:hint="eastAsia"/>
        </w:rPr>
        <w:t>令和</w:t>
      </w:r>
      <w:r w:rsidR="00D15D76">
        <w:rPr>
          <w:rFonts w:hint="eastAsia"/>
        </w:rPr>
        <w:t>８</w:t>
      </w:r>
      <w:r w:rsidR="003B6841">
        <w:rPr>
          <w:rFonts w:hint="eastAsia"/>
        </w:rPr>
        <w:t>年</w:t>
      </w:r>
      <w:r w:rsidR="00D15D76">
        <w:rPr>
          <w:rFonts w:hint="eastAsia"/>
        </w:rPr>
        <w:t>８</w:t>
      </w:r>
      <w:r w:rsidR="003B6841">
        <w:rPr>
          <w:rFonts w:hint="eastAsia"/>
        </w:rPr>
        <w:t>月</w:t>
      </w:r>
      <w:r w:rsidR="00A86E28">
        <w:rPr>
          <w:rFonts w:hint="eastAsia"/>
        </w:rPr>
        <w:t>１</w:t>
      </w:r>
      <w:r w:rsidR="00D15D76">
        <w:rPr>
          <w:rFonts w:hint="eastAsia"/>
        </w:rPr>
        <w:t>４</w:t>
      </w:r>
      <w:r w:rsidR="00E13D85">
        <w:rPr>
          <w:rFonts w:hint="eastAsia"/>
        </w:rPr>
        <w:t>日付</w:t>
      </w:r>
      <w:r w:rsidR="00E13D85" w:rsidRPr="009D7BB4">
        <w:rPr>
          <w:rFonts w:hint="eastAsia"/>
          <w:szCs w:val="21"/>
        </w:rPr>
        <w:t>日光市公告第</w:t>
      </w:r>
      <w:r w:rsidR="000F2CA1">
        <w:rPr>
          <w:rFonts w:hint="eastAsia"/>
          <w:szCs w:val="21"/>
        </w:rPr>
        <w:t>７２</w:t>
      </w:r>
      <w:r w:rsidR="00E13D85" w:rsidRPr="009D7BB4">
        <w:rPr>
          <w:rFonts w:hint="eastAsia"/>
          <w:szCs w:val="21"/>
        </w:rPr>
        <w:t>号</w:t>
      </w:r>
      <w:r>
        <w:t>)</w:t>
      </w:r>
      <w:r>
        <w:rPr>
          <w:rFonts w:hint="eastAsia"/>
        </w:rPr>
        <w:t>のあった次の</w:t>
      </w:r>
      <w:r w:rsidR="00E13D85">
        <w:rPr>
          <w:rFonts w:hint="eastAsia"/>
        </w:rPr>
        <w:t>事業</w:t>
      </w:r>
      <w:r>
        <w:rPr>
          <w:rFonts w:hint="eastAsia"/>
        </w:rPr>
        <w:t>の競争入札に参加する資格があることの確認のために、条件付き一般競争入札参加資格確認資料を添えて申請します。</w:t>
      </w:r>
    </w:p>
    <w:p w14:paraId="4E835AC8" w14:textId="77777777" w:rsidR="00E20E60" w:rsidRPr="00E13D85" w:rsidRDefault="00E20E60"/>
    <w:p w14:paraId="203E8865" w14:textId="77777777" w:rsidR="00E20E60" w:rsidRDefault="00E20E60">
      <w:r>
        <w:rPr>
          <w:rFonts w:hint="eastAsia"/>
        </w:rPr>
        <w:t xml:space="preserve">　</w:t>
      </w:r>
      <w:r>
        <w:t>1</w:t>
      </w:r>
      <w:r w:rsidR="00E13D85">
        <w:rPr>
          <w:rFonts w:hint="eastAsia"/>
        </w:rPr>
        <w:t xml:space="preserve">　対象事業</w:t>
      </w:r>
    </w:p>
    <w:p w14:paraId="1A034716" w14:textId="2CC2147D" w:rsidR="00E20E60" w:rsidRDefault="00E20E60"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</w:t>
      </w:r>
      <w:r w:rsidR="00E13D85">
        <w:rPr>
          <w:rFonts w:hint="eastAsia"/>
          <w:spacing w:val="53"/>
        </w:rPr>
        <w:t>業務</w:t>
      </w:r>
      <w:r>
        <w:rPr>
          <w:rFonts w:hint="eastAsia"/>
        </w:rPr>
        <w:t>名</w:t>
      </w:r>
      <w:r w:rsidR="00E13D85">
        <w:rPr>
          <w:rFonts w:hint="eastAsia"/>
        </w:rPr>
        <w:t xml:space="preserve">　</w:t>
      </w:r>
      <w:r w:rsidR="00E25F4B" w:rsidRPr="00EE5C4D">
        <w:rPr>
          <w:rFonts w:hint="eastAsia"/>
        </w:rPr>
        <w:t>α'モデル採用地方公共団体における外部監査実施業務</w:t>
      </w:r>
    </w:p>
    <w:p w14:paraId="0ACAD9E8" w14:textId="09C53BCF" w:rsidR="00E20E60" w:rsidRDefault="00E20E60">
      <w:r>
        <w:rPr>
          <w:rFonts w:hint="eastAsia"/>
        </w:rPr>
        <w:t xml:space="preserve">　　</w:t>
      </w:r>
      <w:r>
        <w:t>(2)</w:t>
      </w:r>
      <w:r w:rsidR="00E13D85">
        <w:rPr>
          <w:rFonts w:hint="eastAsia"/>
        </w:rPr>
        <w:t xml:space="preserve">　業務</w:t>
      </w:r>
      <w:r>
        <w:rPr>
          <w:rFonts w:hint="eastAsia"/>
        </w:rPr>
        <w:t>場所</w:t>
      </w:r>
      <w:r w:rsidR="00E13D85">
        <w:rPr>
          <w:rFonts w:hint="eastAsia"/>
        </w:rPr>
        <w:t xml:space="preserve">　</w:t>
      </w:r>
      <w:r w:rsidR="003B6841">
        <w:rPr>
          <w:rFonts w:hint="eastAsia"/>
        </w:rPr>
        <w:t>日光市役所</w:t>
      </w:r>
    </w:p>
    <w:p w14:paraId="231654A0" w14:textId="77777777" w:rsidR="00E20E60" w:rsidRDefault="00E20E60"/>
    <w:p w14:paraId="2AB95292" w14:textId="77777777" w:rsidR="00E20E60" w:rsidRDefault="00E20E60">
      <w:pPr>
        <w:ind w:left="840" w:hanging="840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この申請書の提出の際、条件付き一般競争入札参加資格確認通知書の返信用封筒</w:t>
      </w:r>
      <w:r>
        <w:t>(</w:t>
      </w:r>
      <w:r>
        <w:rPr>
          <w:rFonts w:hint="eastAsia"/>
        </w:rPr>
        <w:t>切手を貼付、返信先あて名を記入したもの。</w:t>
      </w:r>
      <w:r>
        <w:t>)1</w:t>
      </w:r>
      <w:r>
        <w:rPr>
          <w:rFonts w:hint="eastAsia"/>
        </w:rPr>
        <w:t>部を提出願います。</w:t>
      </w:r>
    </w:p>
    <w:p w14:paraId="22A179B7" w14:textId="77777777" w:rsidR="00E20E60" w:rsidRDefault="00E20E60"/>
    <w:p w14:paraId="27C730AE" w14:textId="77777777" w:rsidR="00E20E60" w:rsidRDefault="00E20E60"/>
    <w:sectPr w:rsidR="00E20E6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46E20" w14:textId="77777777" w:rsidR="00ED7807" w:rsidRDefault="00ED7807" w:rsidP="003C47ED">
      <w:r>
        <w:separator/>
      </w:r>
    </w:p>
  </w:endnote>
  <w:endnote w:type="continuationSeparator" w:id="0">
    <w:p w14:paraId="3BFFFA19" w14:textId="77777777" w:rsidR="00ED7807" w:rsidRDefault="00ED7807" w:rsidP="003C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AF769" w14:textId="77777777" w:rsidR="00ED7807" w:rsidRDefault="00ED7807" w:rsidP="003C47ED">
      <w:r>
        <w:separator/>
      </w:r>
    </w:p>
  </w:footnote>
  <w:footnote w:type="continuationSeparator" w:id="0">
    <w:p w14:paraId="7B60FB33" w14:textId="77777777" w:rsidR="00ED7807" w:rsidRDefault="00ED7807" w:rsidP="003C4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60"/>
    <w:rsid w:val="000F2CA1"/>
    <w:rsid w:val="001F578F"/>
    <w:rsid w:val="00231FF7"/>
    <w:rsid w:val="002C4779"/>
    <w:rsid w:val="003B6841"/>
    <w:rsid w:val="003C47ED"/>
    <w:rsid w:val="00455CEE"/>
    <w:rsid w:val="005924A5"/>
    <w:rsid w:val="005D1FE2"/>
    <w:rsid w:val="00615969"/>
    <w:rsid w:val="007C0EFC"/>
    <w:rsid w:val="008B6926"/>
    <w:rsid w:val="009D7BB4"/>
    <w:rsid w:val="00A844D0"/>
    <w:rsid w:val="00A86E28"/>
    <w:rsid w:val="00AD6572"/>
    <w:rsid w:val="00AE5625"/>
    <w:rsid w:val="00C928E1"/>
    <w:rsid w:val="00D15D76"/>
    <w:rsid w:val="00D17C71"/>
    <w:rsid w:val="00D25E72"/>
    <w:rsid w:val="00E13D85"/>
    <w:rsid w:val="00E20E60"/>
    <w:rsid w:val="00E25F4B"/>
    <w:rsid w:val="00E56A64"/>
    <w:rsid w:val="00E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A8770E"/>
  <w14:defaultImageDpi w14:val="0"/>
  <w15:docId w15:val="{6164B933-F056-4D4D-A58B-FEC83537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3B684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B6841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SCL002\&#12487;&#12473;&#12463;&#12488;&#12483;&#12503;\&#38651;&#23376;&#26356;&#26032;\Template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様式第2号(第6条関係)</dc:title>
  <dc:subject/>
  <dc:creator>Digital</dc:creator>
  <cp:keywords/>
  <dc:description/>
  <cp:lastModifiedBy>渡邊智大</cp:lastModifiedBy>
  <cp:revision>8</cp:revision>
  <cp:lastPrinted>2022-02-04T04:18:00Z</cp:lastPrinted>
  <dcterms:created xsi:type="dcterms:W3CDTF">2022-02-08T02:56:00Z</dcterms:created>
  <dcterms:modified xsi:type="dcterms:W3CDTF">2026-08-13T23:51:00Z</dcterms:modified>
</cp:coreProperties>
</file>